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3E26" w:rsidRDefault="00823E26" w:rsidP="004C7F51">
      <w:pPr>
        <w:jc w:val="center"/>
        <w:rPr>
          <w:b/>
          <w:noProof/>
          <w:sz w:val="32"/>
          <w:szCs w:val="32"/>
        </w:rPr>
      </w:pPr>
      <w:r w:rsidRPr="001A63FF">
        <w:rPr>
          <w:noProof/>
          <w:szCs w:val="28"/>
          <w:lang w:eastAsia="ru-RU"/>
        </w:rPr>
        <w:drawing>
          <wp:inline distT="0" distB="0" distL="0" distR="0">
            <wp:extent cx="673100" cy="84137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4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7F51" w:rsidRPr="00B77E91" w:rsidRDefault="004C7F51" w:rsidP="004C7F51">
      <w:pPr>
        <w:jc w:val="center"/>
        <w:rPr>
          <w:noProof/>
          <w:sz w:val="48"/>
          <w:szCs w:val="48"/>
        </w:rPr>
      </w:pPr>
      <w:r>
        <w:rPr>
          <w:b/>
          <w:noProof/>
          <w:sz w:val="32"/>
          <w:szCs w:val="32"/>
        </w:rPr>
        <w:t>СОВЕТ ДЕПУТАТОВ</w:t>
      </w:r>
    </w:p>
    <w:p w:rsidR="004C7F51" w:rsidRPr="00B77E91" w:rsidRDefault="004C7F51" w:rsidP="004C7F51">
      <w:pPr>
        <w:jc w:val="center"/>
        <w:rPr>
          <w:b/>
          <w:sz w:val="48"/>
          <w:szCs w:val="48"/>
        </w:rPr>
      </w:pPr>
      <w:r>
        <w:rPr>
          <w:b/>
          <w:sz w:val="32"/>
          <w:szCs w:val="32"/>
        </w:rPr>
        <w:t>ГОРОДСКОГО ОКРУГА ГОРОД ВЫКСА</w:t>
      </w:r>
    </w:p>
    <w:p w:rsidR="004C7F51" w:rsidRDefault="004C7F51" w:rsidP="004C7F51">
      <w:pPr>
        <w:jc w:val="center"/>
        <w:rPr>
          <w:b/>
          <w:sz w:val="48"/>
          <w:szCs w:val="48"/>
        </w:rPr>
      </w:pPr>
      <w:r>
        <w:rPr>
          <w:b/>
          <w:sz w:val="32"/>
          <w:szCs w:val="32"/>
        </w:rPr>
        <w:t>НИЖЕГОРОДСКОЙ ОБЛАСТИ</w:t>
      </w:r>
    </w:p>
    <w:p w:rsidR="004C7F51" w:rsidRDefault="004C7F51" w:rsidP="004C7F51">
      <w:pPr>
        <w:jc w:val="center"/>
        <w:rPr>
          <w:b/>
          <w:bCs/>
          <w:sz w:val="48"/>
          <w:szCs w:val="48"/>
        </w:rPr>
      </w:pPr>
      <w:r>
        <w:rPr>
          <w:b/>
          <w:bCs/>
          <w:sz w:val="48"/>
          <w:szCs w:val="48"/>
        </w:rPr>
        <w:t>РЕШЕНИЕ</w:t>
      </w:r>
    </w:p>
    <w:p w:rsidR="004C7F51" w:rsidRDefault="004C7F51" w:rsidP="004C7F51">
      <w:pPr>
        <w:jc w:val="center"/>
        <w:rPr>
          <w:b/>
          <w:bCs/>
          <w:sz w:val="48"/>
          <w:szCs w:val="48"/>
        </w:rPr>
      </w:pPr>
    </w:p>
    <w:p w:rsidR="004C7F51" w:rsidRDefault="004C7F51" w:rsidP="00AF1D1A">
      <w:r>
        <w:t xml:space="preserve">от </w:t>
      </w:r>
      <w:r w:rsidR="00AF1D1A">
        <w:t>28.04.</w:t>
      </w:r>
      <w:r w:rsidR="00E95FBD">
        <w:t>2026г.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823E26">
        <w:t xml:space="preserve">      </w:t>
      </w:r>
      <w:r>
        <w:t>№</w:t>
      </w:r>
      <w:r w:rsidR="00823E26">
        <w:t xml:space="preserve"> 44</w:t>
      </w:r>
    </w:p>
    <w:p w:rsidR="004C7F51" w:rsidRDefault="004C7F51" w:rsidP="004C7F51"/>
    <w:p w:rsidR="004C7F51" w:rsidRDefault="004C7F51" w:rsidP="004C7F51">
      <w:pPr>
        <w:tabs>
          <w:tab w:val="left" w:pos="1260"/>
          <w:tab w:val="left" w:pos="3210"/>
          <w:tab w:val="center" w:pos="5739"/>
          <w:tab w:val="left" w:pos="7200"/>
        </w:tabs>
        <w:jc w:val="center"/>
        <w:rPr>
          <w:b/>
          <w:bCs/>
          <w:sz w:val="32"/>
          <w:szCs w:val="32"/>
        </w:rPr>
      </w:pPr>
      <w:r w:rsidRPr="00C71C72">
        <w:rPr>
          <w:b/>
          <w:bCs/>
          <w:sz w:val="32"/>
          <w:szCs w:val="32"/>
        </w:rPr>
        <w:t xml:space="preserve">О </w:t>
      </w:r>
      <w:r>
        <w:rPr>
          <w:b/>
          <w:bCs/>
          <w:sz w:val="32"/>
          <w:szCs w:val="32"/>
        </w:rPr>
        <w:t>присвоении наименований элементам</w:t>
      </w:r>
    </w:p>
    <w:p w:rsidR="00124E16" w:rsidRPr="00C71C72" w:rsidRDefault="004C7F51" w:rsidP="00124E16">
      <w:pPr>
        <w:tabs>
          <w:tab w:val="left" w:pos="1260"/>
          <w:tab w:val="left" w:pos="3210"/>
          <w:tab w:val="center" w:pos="5739"/>
          <w:tab w:val="left" w:pos="7200"/>
        </w:tabs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sz w:val="32"/>
          <w:szCs w:val="32"/>
        </w:rPr>
        <w:t>улично-дорожной сети</w:t>
      </w:r>
      <w:r w:rsidRPr="00C71C72">
        <w:rPr>
          <w:b/>
          <w:sz w:val="32"/>
          <w:szCs w:val="32"/>
        </w:rPr>
        <w:t xml:space="preserve"> </w:t>
      </w:r>
      <w:r w:rsidR="00124E16" w:rsidRPr="00C71C72">
        <w:rPr>
          <w:b/>
          <w:sz w:val="32"/>
          <w:szCs w:val="32"/>
        </w:rPr>
        <w:t xml:space="preserve">на </w:t>
      </w:r>
      <w:r w:rsidR="00124E16" w:rsidRPr="00C71C72">
        <w:rPr>
          <w:b/>
          <w:bCs/>
          <w:color w:val="000000"/>
          <w:sz w:val="32"/>
          <w:szCs w:val="32"/>
        </w:rPr>
        <w:t>территории</w:t>
      </w:r>
    </w:p>
    <w:p w:rsidR="00124E16" w:rsidRPr="00C71C72" w:rsidRDefault="00124E16" w:rsidP="00124E16">
      <w:pPr>
        <w:tabs>
          <w:tab w:val="left" w:pos="1260"/>
          <w:tab w:val="left" w:pos="3210"/>
          <w:tab w:val="center" w:pos="5739"/>
          <w:tab w:val="left" w:pos="7200"/>
        </w:tabs>
        <w:jc w:val="center"/>
        <w:rPr>
          <w:b/>
          <w:sz w:val="32"/>
          <w:szCs w:val="32"/>
        </w:rPr>
      </w:pPr>
      <w:r w:rsidRPr="00823E26">
        <w:rPr>
          <w:b/>
          <w:bCs/>
          <w:color w:val="000000"/>
          <w:sz w:val="32"/>
          <w:szCs w:val="32"/>
        </w:rPr>
        <w:t>Г</w:t>
      </w:r>
      <w:r w:rsidRPr="00C71C72">
        <w:rPr>
          <w:b/>
          <w:bCs/>
          <w:color w:val="000000"/>
          <w:sz w:val="32"/>
          <w:szCs w:val="32"/>
        </w:rPr>
        <w:t>аражного квартала №</w:t>
      </w:r>
      <w:r>
        <w:rPr>
          <w:b/>
          <w:bCs/>
          <w:color w:val="000000"/>
          <w:sz w:val="32"/>
          <w:szCs w:val="32"/>
        </w:rPr>
        <w:t xml:space="preserve"> </w:t>
      </w:r>
      <w:r w:rsidRPr="00C71C72">
        <w:rPr>
          <w:b/>
          <w:bCs/>
          <w:color w:val="000000"/>
          <w:sz w:val="32"/>
          <w:szCs w:val="32"/>
        </w:rPr>
        <w:t xml:space="preserve">4 </w:t>
      </w:r>
      <w:r>
        <w:rPr>
          <w:b/>
          <w:bCs/>
          <w:color w:val="000000"/>
          <w:sz w:val="32"/>
          <w:szCs w:val="32"/>
        </w:rPr>
        <w:t>«</w:t>
      </w:r>
      <w:r w:rsidRPr="00C71C72">
        <w:rPr>
          <w:b/>
          <w:bCs/>
          <w:color w:val="000000"/>
          <w:sz w:val="32"/>
          <w:szCs w:val="32"/>
        </w:rPr>
        <w:t>Афганец</w:t>
      </w:r>
      <w:r>
        <w:rPr>
          <w:b/>
          <w:bCs/>
          <w:color w:val="000000"/>
          <w:sz w:val="32"/>
          <w:szCs w:val="32"/>
        </w:rPr>
        <w:t>»</w:t>
      </w:r>
      <w:r w:rsidRPr="00C71C72">
        <w:rPr>
          <w:b/>
          <w:sz w:val="32"/>
          <w:szCs w:val="32"/>
        </w:rPr>
        <w:t xml:space="preserve"> города Выкса</w:t>
      </w:r>
    </w:p>
    <w:p w:rsidR="00124E16" w:rsidRPr="00C71C72" w:rsidRDefault="00124E16" w:rsidP="00124E16">
      <w:pPr>
        <w:tabs>
          <w:tab w:val="left" w:pos="1260"/>
          <w:tab w:val="left" w:pos="3210"/>
          <w:tab w:val="center" w:pos="5739"/>
          <w:tab w:val="left" w:pos="7200"/>
        </w:tabs>
        <w:jc w:val="center"/>
        <w:rPr>
          <w:b/>
          <w:sz w:val="32"/>
          <w:szCs w:val="32"/>
        </w:rPr>
      </w:pPr>
      <w:r w:rsidRPr="00C71C72">
        <w:rPr>
          <w:b/>
          <w:sz w:val="32"/>
          <w:szCs w:val="32"/>
        </w:rPr>
        <w:t>городского округа город Выкса Нижегородской области</w:t>
      </w:r>
    </w:p>
    <w:p w:rsidR="004C7F51" w:rsidRPr="00C71C72" w:rsidRDefault="00124E16" w:rsidP="00124E16">
      <w:pPr>
        <w:tabs>
          <w:tab w:val="left" w:pos="1260"/>
          <w:tab w:val="left" w:pos="3210"/>
          <w:tab w:val="center" w:pos="5739"/>
          <w:tab w:val="left" w:pos="7200"/>
        </w:tabs>
        <w:jc w:val="center"/>
        <w:rPr>
          <w:b/>
          <w:sz w:val="32"/>
          <w:szCs w:val="32"/>
        </w:rPr>
      </w:pPr>
      <w:r w:rsidRPr="00C71C72">
        <w:rPr>
          <w:b/>
          <w:sz w:val="32"/>
          <w:szCs w:val="32"/>
        </w:rPr>
        <w:t xml:space="preserve">Российской Федерации </w:t>
      </w:r>
    </w:p>
    <w:p w:rsidR="004C7F51" w:rsidRPr="00B77E91" w:rsidRDefault="004C7F51" w:rsidP="004C7F51">
      <w:pPr>
        <w:rPr>
          <w:bCs/>
          <w:sz w:val="28"/>
          <w:szCs w:val="28"/>
        </w:rPr>
      </w:pPr>
    </w:p>
    <w:p w:rsidR="004C7F51" w:rsidRDefault="004C7F51" w:rsidP="004C7F51">
      <w:pPr>
        <w:ind w:firstLine="567"/>
        <w:jc w:val="both"/>
      </w:pPr>
      <w:r>
        <w:t>В соответствии с Федеральным законом от 6 октября 2003 года № 131-ФЗ «Об общих принципах организации местного самоуправления в Российской Федерации», Законом Нижегородской области от 16 ноября 2005 года № 184-З «Об административно-территориальном устройстве Нижегородской области», Уставом городского округа город Выкса Нижегородской области, положением о порядке присвоения наименований, имен государственных и общественных деятелей улицам, площадям и иным территориям проживания граждан в населенных пунктах городского округа город Выкса Нижегородской области, утвержденным решением Совета депутатов городского округа город Выкса от 3 апреля 2012 года № 40,</w:t>
      </w:r>
    </w:p>
    <w:p w:rsidR="004C7F51" w:rsidRDefault="004C7F51" w:rsidP="004C7F51">
      <w:pPr>
        <w:jc w:val="both"/>
      </w:pPr>
    </w:p>
    <w:p w:rsidR="004C7F51" w:rsidRDefault="004C7F51" w:rsidP="004C7F51">
      <w:pPr>
        <w:ind w:firstLine="567"/>
        <w:jc w:val="center"/>
      </w:pPr>
      <w:r>
        <w:t>Совет депутатов р е ш и л:</w:t>
      </w:r>
    </w:p>
    <w:p w:rsidR="004C7F51" w:rsidRDefault="004C7F51" w:rsidP="004C7F51"/>
    <w:p w:rsidR="004C7F51" w:rsidRDefault="00BD6529" w:rsidP="00BD6529">
      <w:pPr>
        <w:pStyle w:val="ab"/>
        <w:autoSpaceDE w:val="0"/>
        <w:ind w:left="0" w:firstLine="567"/>
        <w:jc w:val="both"/>
      </w:pPr>
      <w:r>
        <w:t xml:space="preserve">1. </w:t>
      </w:r>
      <w:r w:rsidR="004C7F51">
        <w:t>Присвоить э</w:t>
      </w:r>
      <w:r w:rsidR="004C7F51" w:rsidRPr="00B77E91">
        <w:t>лемент</w:t>
      </w:r>
      <w:r w:rsidR="004C7F51">
        <w:t>у</w:t>
      </w:r>
      <w:r w:rsidR="004C7F51" w:rsidRPr="00B77E91">
        <w:t xml:space="preserve"> </w:t>
      </w:r>
      <w:r w:rsidR="004C7F51">
        <w:t>улично-дорожной сети (</w:t>
      </w:r>
      <w:r w:rsidR="00DC3DB9">
        <w:t>проезду</w:t>
      </w:r>
      <w:r w:rsidR="004C7F51">
        <w:t>)</w:t>
      </w:r>
      <w:r w:rsidR="004C7F51" w:rsidRPr="00B77E91">
        <w:t>, расположенн</w:t>
      </w:r>
      <w:r w:rsidR="00453802">
        <w:t>о</w:t>
      </w:r>
      <w:r w:rsidR="00124E16">
        <w:t>му</w:t>
      </w:r>
      <w:r w:rsidR="00124E16" w:rsidRPr="00124E16">
        <w:t xml:space="preserve"> </w:t>
      </w:r>
      <w:r w:rsidR="00124E16">
        <w:t xml:space="preserve">на </w:t>
      </w:r>
      <w:r w:rsidR="00124E16" w:rsidRPr="00C71C72">
        <w:rPr>
          <w:bCs/>
          <w:color w:val="000000"/>
        </w:rPr>
        <w:t>территори</w:t>
      </w:r>
      <w:r w:rsidR="00124E16">
        <w:rPr>
          <w:bCs/>
          <w:color w:val="000000"/>
        </w:rPr>
        <w:t>и</w:t>
      </w:r>
      <w:r w:rsidR="00124E16" w:rsidRPr="00C71C72">
        <w:rPr>
          <w:bCs/>
          <w:color w:val="000000"/>
        </w:rPr>
        <w:t xml:space="preserve"> </w:t>
      </w:r>
      <w:r w:rsidR="00124E16" w:rsidRPr="00823E26">
        <w:rPr>
          <w:bCs/>
          <w:color w:val="000000"/>
        </w:rPr>
        <w:t>Га</w:t>
      </w:r>
      <w:r w:rsidR="00124E16" w:rsidRPr="00C71C72">
        <w:rPr>
          <w:bCs/>
          <w:color w:val="000000"/>
        </w:rPr>
        <w:t>ражн</w:t>
      </w:r>
      <w:r w:rsidR="00124E16">
        <w:rPr>
          <w:bCs/>
          <w:color w:val="000000"/>
        </w:rPr>
        <w:t>ого</w:t>
      </w:r>
      <w:r w:rsidR="00124E16" w:rsidRPr="00C71C72">
        <w:rPr>
          <w:bCs/>
          <w:color w:val="000000"/>
        </w:rPr>
        <w:t xml:space="preserve"> квартал</w:t>
      </w:r>
      <w:r w:rsidR="00124E16">
        <w:rPr>
          <w:bCs/>
          <w:color w:val="000000"/>
        </w:rPr>
        <w:t xml:space="preserve">а № </w:t>
      </w:r>
      <w:r w:rsidR="00124E16" w:rsidRPr="00C71C72">
        <w:rPr>
          <w:bCs/>
          <w:color w:val="000000"/>
        </w:rPr>
        <w:t xml:space="preserve">4 </w:t>
      </w:r>
      <w:r w:rsidR="00124E16">
        <w:rPr>
          <w:bCs/>
          <w:color w:val="000000"/>
        </w:rPr>
        <w:t>«</w:t>
      </w:r>
      <w:r w:rsidR="00124E16" w:rsidRPr="00C71C72">
        <w:rPr>
          <w:bCs/>
          <w:color w:val="000000"/>
        </w:rPr>
        <w:t>Афганец</w:t>
      </w:r>
      <w:r w:rsidR="00124E16">
        <w:rPr>
          <w:bCs/>
          <w:color w:val="000000"/>
        </w:rPr>
        <w:t xml:space="preserve">» </w:t>
      </w:r>
      <w:r w:rsidR="00124E16">
        <w:t>города Выкса городского округа город Выкса Нижегородской области Российской Федерации</w:t>
      </w:r>
      <w:r w:rsidR="004C7F51">
        <w:t xml:space="preserve">, согласно ситуационному плану </w:t>
      </w:r>
      <w:r>
        <w:t xml:space="preserve">(приложение </w:t>
      </w:r>
      <w:r w:rsidR="004C7F51">
        <w:t>к настоящему решению), наименовани</w:t>
      </w:r>
      <w:r w:rsidR="00453802">
        <w:t>е «</w:t>
      </w:r>
      <w:r w:rsidR="00DC3DB9">
        <w:t>проезд 1-й</w:t>
      </w:r>
      <w:r w:rsidR="00453802">
        <w:t>».</w:t>
      </w:r>
    </w:p>
    <w:p w:rsidR="00DC3DB9" w:rsidRDefault="00BD6529" w:rsidP="00BD6529">
      <w:pPr>
        <w:autoSpaceDE w:val="0"/>
        <w:ind w:firstLine="567"/>
        <w:jc w:val="both"/>
      </w:pPr>
      <w:r>
        <w:t xml:space="preserve">2. </w:t>
      </w:r>
      <w:r w:rsidR="00DC3DB9">
        <w:t>Присвоить э</w:t>
      </w:r>
      <w:r w:rsidR="00DC3DB9" w:rsidRPr="00B77E91">
        <w:t>лемент</w:t>
      </w:r>
      <w:r w:rsidR="00DC3DB9">
        <w:t>у</w:t>
      </w:r>
      <w:r w:rsidR="00DC3DB9" w:rsidRPr="00B77E91">
        <w:t xml:space="preserve"> </w:t>
      </w:r>
      <w:r w:rsidR="00DC3DB9">
        <w:t>улично-дорожной сети (проезду)</w:t>
      </w:r>
      <w:r w:rsidR="00DC3DB9" w:rsidRPr="00B77E91">
        <w:t xml:space="preserve">, </w:t>
      </w:r>
      <w:r w:rsidR="00124E16" w:rsidRPr="00B77E91">
        <w:t>расположенн</w:t>
      </w:r>
      <w:r w:rsidR="00124E16">
        <w:t>ому</w:t>
      </w:r>
      <w:r w:rsidR="00124E16" w:rsidRPr="00124E16">
        <w:t xml:space="preserve"> </w:t>
      </w:r>
      <w:r w:rsidR="00124E16">
        <w:t xml:space="preserve">на </w:t>
      </w:r>
      <w:r w:rsidR="00124E16" w:rsidRPr="00BD6529">
        <w:rPr>
          <w:bCs/>
          <w:color w:val="000000"/>
        </w:rPr>
        <w:t xml:space="preserve">территории </w:t>
      </w:r>
      <w:r w:rsidR="00124E16" w:rsidRPr="00823E26">
        <w:rPr>
          <w:bCs/>
          <w:color w:val="000000"/>
        </w:rPr>
        <w:t>Га</w:t>
      </w:r>
      <w:r w:rsidR="00124E16" w:rsidRPr="00BD6529">
        <w:rPr>
          <w:bCs/>
          <w:color w:val="000000"/>
        </w:rPr>
        <w:t xml:space="preserve">ражного квартала № 4 «Афганец» </w:t>
      </w:r>
      <w:r w:rsidR="00124E16">
        <w:t>города Выкса городского округа город Выкса Нижегородской области Российской Федерации</w:t>
      </w:r>
      <w:r w:rsidR="00DC3DB9">
        <w:t>, согласно ситуационному плану (приложение к настоящему решению), наименование «проезд 2-й».</w:t>
      </w:r>
    </w:p>
    <w:p w:rsidR="004C7F51" w:rsidRDefault="00DC3DB9" w:rsidP="002C0ABD">
      <w:pPr>
        <w:autoSpaceDE w:val="0"/>
        <w:ind w:firstLine="567"/>
        <w:jc w:val="both"/>
      </w:pPr>
      <w:r>
        <w:t>3</w:t>
      </w:r>
      <w:r w:rsidR="00453802">
        <w:t>.</w:t>
      </w:r>
      <w:r w:rsidR="004C7F51">
        <w:t xml:space="preserve"> Считать настоящее решение выражением мнения населения городского округа город Выкса Нижегородской области.</w:t>
      </w:r>
    </w:p>
    <w:p w:rsidR="004C7F51" w:rsidRDefault="00DC3DB9" w:rsidP="002C0ABD">
      <w:pPr>
        <w:autoSpaceDE w:val="0"/>
        <w:ind w:firstLine="567"/>
        <w:jc w:val="both"/>
      </w:pPr>
      <w:r>
        <w:t>4</w:t>
      </w:r>
      <w:r w:rsidR="004C7F51">
        <w:t>. Настоящее решение вступает в силу со дня его официального опубликования.</w:t>
      </w:r>
    </w:p>
    <w:p w:rsidR="004C7F51" w:rsidRDefault="004C7F51" w:rsidP="004C7F51">
      <w:pPr>
        <w:autoSpaceDE w:val="0"/>
        <w:jc w:val="both"/>
      </w:pPr>
    </w:p>
    <w:p w:rsidR="004C7F51" w:rsidRDefault="004C7F51" w:rsidP="004C7F51">
      <w:pPr>
        <w:autoSpaceDE w:val="0"/>
        <w:jc w:val="both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1"/>
        <w:gridCol w:w="5492"/>
      </w:tblGrid>
      <w:tr w:rsidR="00636175" w:rsidTr="00B20480">
        <w:tc>
          <w:tcPr>
            <w:tcW w:w="4361" w:type="dxa"/>
            <w:shd w:val="clear" w:color="auto" w:fill="auto"/>
          </w:tcPr>
          <w:p w:rsidR="00636175" w:rsidRDefault="00636175" w:rsidP="00B20480">
            <w:pPr>
              <w:tabs>
                <w:tab w:val="left" w:pos="6935"/>
              </w:tabs>
              <w:ind w:right="-2"/>
              <w:jc w:val="both"/>
            </w:pPr>
            <w:r>
              <w:t>Исполняющий обязанности главы</w:t>
            </w:r>
          </w:p>
          <w:p w:rsidR="00636175" w:rsidRDefault="00636175" w:rsidP="00B20480">
            <w:pPr>
              <w:tabs>
                <w:tab w:val="left" w:pos="6935"/>
              </w:tabs>
              <w:ind w:right="-2"/>
              <w:jc w:val="both"/>
            </w:pPr>
            <w:r>
              <w:t>местного самоуправления</w:t>
            </w:r>
          </w:p>
        </w:tc>
        <w:tc>
          <w:tcPr>
            <w:tcW w:w="5492" w:type="dxa"/>
            <w:shd w:val="clear" w:color="auto" w:fill="auto"/>
          </w:tcPr>
          <w:p w:rsidR="00636175" w:rsidRDefault="00636175" w:rsidP="00B20480">
            <w:pPr>
              <w:tabs>
                <w:tab w:val="left" w:pos="6935"/>
              </w:tabs>
              <w:ind w:right="-2"/>
              <w:jc w:val="right"/>
            </w:pPr>
            <w:r>
              <w:t>Председатель Совета депутатов</w:t>
            </w:r>
          </w:p>
        </w:tc>
      </w:tr>
      <w:tr w:rsidR="00636175" w:rsidTr="00B20480">
        <w:tc>
          <w:tcPr>
            <w:tcW w:w="4361" w:type="dxa"/>
            <w:shd w:val="clear" w:color="auto" w:fill="auto"/>
          </w:tcPr>
          <w:p w:rsidR="00636175" w:rsidRDefault="00636175" w:rsidP="00B20480">
            <w:pPr>
              <w:tabs>
                <w:tab w:val="left" w:pos="6935"/>
              </w:tabs>
              <w:ind w:right="-2"/>
              <w:jc w:val="right"/>
            </w:pPr>
          </w:p>
          <w:p w:rsidR="00636175" w:rsidRDefault="00636175" w:rsidP="00636175">
            <w:pPr>
              <w:tabs>
                <w:tab w:val="left" w:pos="6935"/>
              </w:tabs>
              <w:ind w:right="-2"/>
              <w:jc w:val="center"/>
            </w:pPr>
            <w:r>
              <w:t xml:space="preserve">                        Д.А. Орлов</w:t>
            </w:r>
          </w:p>
        </w:tc>
        <w:tc>
          <w:tcPr>
            <w:tcW w:w="5492" w:type="dxa"/>
            <w:shd w:val="clear" w:color="auto" w:fill="auto"/>
          </w:tcPr>
          <w:p w:rsidR="00636175" w:rsidRDefault="00636175" w:rsidP="00B20480">
            <w:pPr>
              <w:tabs>
                <w:tab w:val="left" w:pos="6935"/>
              </w:tabs>
              <w:ind w:right="-2"/>
              <w:jc w:val="right"/>
            </w:pPr>
          </w:p>
          <w:p w:rsidR="00636175" w:rsidRDefault="00636175" w:rsidP="00B20480">
            <w:pPr>
              <w:tabs>
                <w:tab w:val="left" w:pos="6935"/>
              </w:tabs>
              <w:ind w:right="-2"/>
              <w:jc w:val="right"/>
            </w:pPr>
            <w:r>
              <w:t>Д.В. Махров</w:t>
            </w:r>
          </w:p>
        </w:tc>
      </w:tr>
    </w:tbl>
    <w:p w:rsidR="00636175" w:rsidRDefault="00636175" w:rsidP="00636175">
      <w:pPr>
        <w:tabs>
          <w:tab w:val="left" w:pos="6935"/>
        </w:tabs>
        <w:ind w:right="-2"/>
        <w:jc w:val="both"/>
      </w:pPr>
    </w:p>
    <w:p w:rsidR="004C7F51" w:rsidRDefault="004C7F51" w:rsidP="004C7F51">
      <w:pPr>
        <w:autoSpaceDE w:val="0"/>
        <w:jc w:val="both"/>
      </w:pPr>
    </w:p>
    <w:p w:rsidR="00636175" w:rsidRDefault="00636175" w:rsidP="00B129C9">
      <w:pPr>
        <w:jc w:val="right"/>
        <w:rPr>
          <w:b/>
          <w:sz w:val="32"/>
          <w:szCs w:val="32"/>
        </w:rPr>
      </w:pPr>
    </w:p>
    <w:p w:rsidR="00B129C9" w:rsidRDefault="00B129C9" w:rsidP="00B129C9">
      <w:pPr>
        <w:jc w:val="right"/>
        <w:rPr>
          <w:b/>
          <w:sz w:val="32"/>
          <w:szCs w:val="32"/>
        </w:rPr>
      </w:pPr>
      <w:r w:rsidRPr="0017226B">
        <w:rPr>
          <w:b/>
          <w:sz w:val="32"/>
          <w:szCs w:val="32"/>
        </w:rPr>
        <w:lastRenderedPageBreak/>
        <w:t>Приложение</w:t>
      </w:r>
      <w:r>
        <w:rPr>
          <w:b/>
          <w:sz w:val="32"/>
          <w:szCs w:val="32"/>
        </w:rPr>
        <w:t xml:space="preserve"> </w:t>
      </w:r>
    </w:p>
    <w:p w:rsidR="00B129C9" w:rsidRPr="00E8488D" w:rsidRDefault="00B129C9" w:rsidP="00B129C9">
      <w:pPr>
        <w:jc w:val="right"/>
      </w:pPr>
      <w:r>
        <w:t>к</w:t>
      </w:r>
      <w:r w:rsidRPr="00E8488D">
        <w:t xml:space="preserve"> решению Совета депутатов</w:t>
      </w:r>
    </w:p>
    <w:p w:rsidR="00B129C9" w:rsidRDefault="00B129C9" w:rsidP="00B129C9">
      <w:pPr>
        <w:jc w:val="right"/>
      </w:pPr>
      <w:r>
        <w:t>городского округа город Выкса</w:t>
      </w:r>
    </w:p>
    <w:p w:rsidR="00B129C9" w:rsidRDefault="00B129C9" w:rsidP="00B129C9">
      <w:pPr>
        <w:jc w:val="right"/>
      </w:pPr>
      <w:r w:rsidRPr="00E8488D">
        <w:t>Нижегородской области</w:t>
      </w:r>
    </w:p>
    <w:p w:rsidR="00B129C9" w:rsidRDefault="00B129C9" w:rsidP="00B129C9">
      <w:pPr>
        <w:jc w:val="right"/>
      </w:pPr>
      <w:r>
        <w:t xml:space="preserve">от </w:t>
      </w:r>
      <w:r w:rsidR="001F1ADE">
        <w:t>28.04.2026</w:t>
      </w:r>
      <w:r>
        <w:t xml:space="preserve"> №  </w:t>
      </w:r>
      <w:r w:rsidR="00823E26">
        <w:t>44</w:t>
      </w:r>
      <w:bookmarkStart w:id="0" w:name="_GoBack"/>
      <w:bookmarkEnd w:id="0"/>
    </w:p>
    <w:p w:rsidR="00B129C9" w:rsidRDefault="00B129C9" w:rsidP="00B129C9">
      <w:pPr>
        <w:jc w:val="center"/>
        <w:rPr>
          <w:b/>
          <w:sz w:val="32"/>
          <w:szCs w:val="32"/>
        </w:rPr>
      </w:pPr>
      <w:r w:rsidRPr="00930D0B">
        <w:rPr>
          <w:b/>
          <w:sz w:val="32"/>
          <w:szCs w:val="32"/>
        </w:rPr>
        <w:t>Ситуационный план</w:t>
      </w:r>
    </w:p>
    <w:p w:rsidR="00A00F1D" w:rsidRDefault="00A00F1D" w:rsidP="00B129C9">
      <w:pPr>
        <w:jc w:val="center"/>
        <w:rPr>
          <w:b/>
          <w:sz w:val="32"/>
          <w:szCs w:val="32"/>
        </w:rPr>
      </w:pPr>
    </w:p>
    <w:p w:rsidR="00A00F1D" w:rsidRPr="00A00F1D" w:rsidRDefault="00A00F1D" w:rsidP="00B129C9">
      <w:pPr>
        <w:jc w:val="center"/>
        <w:rPr>
          <w:b/>
          <w:sz w:val="32"/>
          <w:szCs w:val="32"/>
        </w:rPr>
      </w:pPr>
    </w:p>
    <w:p w:rsidR="00B129C9" w:rsidRDefault="003F588D" w:rsidP="00B129C9">
      <w:pPr>
        <w:keepNext/>
        <w:suppressAutoHyphens w:val="0"/>
        <w:spacing w:before="100" w:beforeAutospacing="1" w:after="100" w:afterAutospacing="1"/>
      </w:pPr>
      <w:r w:rsidRPr="00B206EE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32863A19" wp14:editId="626F9CC2">
                <wp:simplePos x="0" y="0"/>
                <wp:positionH relativeFrom="column">
                  <wp:posOffset>4588416</wp:posOffset>
                </wp:positionH>
                <wp:positionV relativeFrom="paragraph">
                  <wp:posOffset>1733737</wp:posOffset>
                </wp:positionV>
                <wp:extent cx="951865" cy="335554"/>
                <wp:effectExtent l="22543" t="0" r="61277" b="0"/>
                <wp:wrapNone/>
                <wp:docPr id="45" name="Надпись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529099">
                          <a:off x="0" y="0"/>
                          <a:ext cx="951865" cy="33555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206EE" w:rsidRPr="00B206EE" w:rsidRDefault="00B206EE" w:rsidP="00B206EE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B206EE"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проезд </w:t>
                            </w:r>
                            <w:r w:rsidR="003F588D">
                              <w:rPr>
                                <w:b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  <w:t>1</w:t>
                            </w:r>
                            <w:r w:rsidRPr="00B206EE"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  <w:t>-й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863A19" id="_x0000_t202" coordsize="21600,21600" o:spt="202" path="m,l,21600r21600,l21600,xe">
                <v:stroke joinstyle="miter"/>
                <v:path gradientshapeok="t" o:connecttype="rect"/>
              </v:shapetype>
              <v:shape id="Надпись 45" o:spid="_x0000_s1026" type="#_x0000_t202" style="position:absolute;margin-left:361.3pt;margin-top:136.5pt;width:74.95pt;height:26.4pt;rotation:-5538776fd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" filled="f" stroked="f" strokeweight=".5pt">
                <v:textbox>
                  <w:txbxContent>
                    <w:p w:rsidR="00B206EE" w:rsidRPr="00B206EE" w:rsidRDefault="00B206EE" w:rsidP="00B206EE">
                      <w:pPr>
                        <w:rPr>
                          <w:b/>
                          <w:color w:val="FF0000"/>
                          <w:sz w:val="20"/>
                          <w:szCs w:val="20"/>
                        </w:rPr>
                      </w:pPr>
                      <w:r w:rsidRPr="00B206EE">
                        <w:rPr>
                          <w:b/>
                          <w:color w:val="FF0000"/>
                          <w:sz w:val="20"/>
                          <w:szCs w:val="20"/>
                        </w:rPr>
                        <w:t xml:space="preserve">проезд </w:t>
                      </w:r>
                      <w:r w:rsidR="003F588D">
                        <w:rPr>
                          <w:b/>
                          <w:color w:val="FF0000"/>
                          <w:sz w:val="20"/>
                          <w:szCs w:val="20"/>
                          <w:lang w:val="en-US"/>
                        </w:rPr>
                        <w:t>1</w:t>
                      </w:r>
                      <w:r w:rsidRPr="00B206EE">
                        <w:rPr>
                          <w:b/>
                          <w:color w:val="FF0000"/>
                          <w:sz w:val="20"/>
                          <w:szCs w:val="20"/>
                        </w:rPr>
                        <w:t>-й</w:t>
                      </w:r>
                    </w:p>
                  </w:txbxContent>
                </v:textbox>
              </v:shape>
            </w:pict>
          </mc:Fallback>
        </mc:AlternateContent>
      </w:r>
      <w:r w:rsidRPr="00F4781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01E4A7B8" wp14:editId="3C02E841">
                <wp:simplePos x="0" y="0"/>
                <wp:positionH relativeFrom="column">
                  <wp:posOffset>4561682</wp:posOffset>
                </wp:positionH>
                <wp:positionV relativeFrom="paragraph">
                  <wp:posOffset>1907355</wp:posOffset>
                </wp:positionV>
                <wp:extent cx="928923" cy="130664"/>
                <wp:effectExtent l="56197" t="20003" r="61278" b="23177"/>
                <wp:wrapNone/>
                <wp:docPr id="46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459716">
                          <a:off x="0" y="0"/>
                          <a:ext cx="928923" cy="130664"/>
                        </a:xfrm>
                        <a:prstGeom prst="rect">
                          <a:avLst/>
                        </a:prstGeom>
                        <a:noFill/>
                        <a:ln w="28575" cap="flat">
                          <a:solidFill>
                            <a:srgbClr val="FF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22B9A6" id="Rectangle 52" o:spid="_x0000_s1026" style="position:absolute;margin-left:359.2pt;margin-top:150.2pt;width:73.15pt;height:10.3pt;rotation:-5614561fd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" filled="f" strokecolor="red" strokeweight="2.25pt">
                <v:stroke dashstyle="longDash"/>
              </v:rect>
            </w:pict>
          </mc:Fallback>
        </mc:AlternateContent>
      </w:r>
      <w:r w:rsidR="00A3581D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965A3D8" wp14:editId="7B4B94D8">
                <wp:simplePos x="0" y="0"/>
                <wp:positionH relativeFrom="column">
                  <wp:posOffset>-300355</wp:posOffset>
                </wp:positionH>
                <wp:positionV relativeFrom="paragraph">
                  <wp:posOffset>2877820</wp:posOffset>
                </wp:positionV>
                <wp:extent cx="3762375" cy="409575"/>
                <wp:effectExtent l="0" t="0" r="0" b="9525"/>
                <wp:wrapNone/>
                <wp:docPr id="7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62375" cy="409575"/>
                        </a:xfrm>
                        <a:prstGeom prst="rect">
                          <a:avLst/>
                        </a:prstGeom>
                        <a:noFill/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:rsidR="00A00F1D" w:rsidRDefault="00DC3DB9" w:rsidP="00A00F1D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color w:val="000000"/>
                                <w:kern w:val="24"/>
                              </w:rPr>
                              <w:t>г.Выкса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000000"/>
                                <w:kern w:val="24"/>
                              </w:rPr>
                              <w:t xml:space="preserve">, </w:t>
                            </w:r>
                            <w:r w:rsidR="00DA6C83">
                              <w:rPr>
                                <w:b/>
                                <w:bCs/>
                                <w:color w:val="000000"/>
                                <w:kern w:val="24"/>
                              </w:rPr>
                              <w:t>Г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kern w:val="24"/>
                              </w:rPr>
                              <w:t xml:space="preserve">аражный квартал №4 </w:t>
                            </w:r>
                            <w:r w:rsidR="00905829" w:rsidRPr="00636175">
                              <w:rPr>
                                <w:b/>
                                <w:bCs/>
                                <w:color w:val="000000"/>
                                <w:kern w:val="24"/>
                              </w:rPr>
                              <w:t>«</w:t>
                            </w:r>
                            <w:r w:rsidRPr="00636175">
                              <w:rPr>
                                <w:b/>
                                <w:bCs/>
                                <w:color w:val="000000"/>
                                <w:kern w:val="24"/>
                              </w:rPr>
                              <w:t>Афганец</w:t>
                            </w:r>
                            <w:r w:rsidR="00905829" w:rsidRPr="00636175">
                              <w:rPr>
                                <w:b/>
                                <w:bCs/>
                                <w:color w:val="000000"/>
                                <w:kern w:val="24"/>
                              </w:rPr>
                              <w:t>»</w:t>
                            </w:r>
                          </w:p>
                        </w:txbxContent>
                      </wps:txbx>
                      <wps:bodyPr vert="horz" wrap="square" lIns="91440" tIns="45720" rIns="91440" bIns="45720" anchor="ctr" anchorCtr="1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65A3D8" id="Прямоугольник 9" o:spid="_x0000_s1027" style="position:absolute;margin-left:-23.65pt;margin-top:226.6pt;width:296.25pt;height:32.2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" filled="f" stroked="f">
                <v:textbox>
                  <w:txbxContent>
                    <w:p w:rsidR="00A00F1D" w:rsidRDefault="00DC3DB9" w:rsidP="00A00F1D">
                      <w:pPr>
                        <w:pStyle w:val="a9"/>
                        <w:spacing w:before="0" w:beforeAutospacing="0" w:after="0" w:afterAutospacing="0"/>
                        <w:jc w:val="center"/>
                      </w:pPr>
                      <w:proofErr w:type="spellStart"/>
                      <w:r>
                        <w:rPr>
                          <w:b/>
                          <w:bCs/>
                          <w:color w:val="000000"/>
                          <w:kern w:val="24"/>
                        </w:rPr>
                        <w:t>г.Выкса</w:t>
                      </w:r>
                      <w:proofErr w:type="spellEnd"/>
                      <w:r>
                        <w:rPr>
                          <w:b/>
                          <w:bCs/>
                          <w:color w:val="000000"/>
                          <w:kern w:val="24"/>
                        </w:rPr>
                        <w:t xml:space="preserve">, </w:t>
                      </w:r>
                      <w:r w:rsidR="00DA6C83">
                        <w:rPr>
                          <w:b/>
                          <w:bCs/>
                          <w:color w:val="000000"/>
                          <w:kern w:val="24"/>
                        </w:rPr>
                        <w:t>Г</w:t>
                      </w:r>
                      <w:r>
                        <w:rPr>
                          <w:b/>
                          <w:bCs/>
                          <w:color w:val="000000"/>
                          <w:kern w:val="24"/>
                        </w:rPr>
                        <w:t xml:space="preserve">аражный квартал №4 </w:t>
                      </w:r>
                      <w:r w:rsidR="00905829" w:rsidRPr="00636175">
                        <w:rPr>
                          <w:b/>
                          <w:bCs/>
                          <w:color w:val="000000"/>
                          <w:kern w:val="24"/>
                        </w:rPr>
                        <w:t>«</w:t>
                      </w:r>
                      <w:r w:rsidRPr="00636175">
                        <w:rPr>
                          <w:b/>
                          <w:bCs/>
                          <w:color w:val="000000"/>
                          <w:kern w:val="24"/>
                        </w:rPr>
                        <w:t>Афганец</w:t>
                      </w:r>
                      <w:r w:rsidR="00905829" w:rsidRPr="00636175">
                        <w:rPr>
                          <w:b/>
                          <w:bCs/>
                          <w:color w:val="000000"/>
                          <w:kern w:val="24"/>
                        </w:rPr>
                        <w:t>»</w:t>
                      </w:r>
                    </w:p>
                  </w:txbxContent>
                </v:textbox>
              </v:rect>
            </w:pict>
          </mc:Fallback>
        </mc:AlternateContent>
      </w:r>
      <w:r w:rsidR="00CE1CA5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767AF3FF" wp14:editId="65EF79DE">
                <wp:simplePos x="0" y="0"/>
                <wp:positionH relativeFrom="page">
                  <wp:posOffset>2952897</wp:posOffset>
                </wp:positionH>
                <wp:positionV relativeFrom="paragraph">
                  <wp:posOffset>1235070</wp:posOffset>
                </wp:positionV>
                <wp:extent cx="1565494" cy="254635"/>
                <wp:effectExtent l="38100" t="76200" r="34925" b="6921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401989">
                          <a:off x="0" y="0"/>
                          <a:ext cx="1565494" cy="25463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D95807" id="Прямоугольник 11" o:spid="_x0000_s1026" style="position:absolute;margin-left:232.5pt;margin-top:97.25pt;width:123.25pt;height:20.05pt;rotation:-216281fd;z-index:251719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" filled="f" strokecolor="black [3213]" strokeweight="2.25pt">
                <v:stroke dashstyle="dash"/>
                <w10:wrap anchorx="page"/>
              </v:rect>
            </w:pict>
          </mc:Fallback>
        </mc:AlternateContent>
      </w:r>
      <w:r w:rsidR="00B206EE" w:rsidRPr="00F4781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 wp14:anchorId="7989C2D8" wp14:editId="3504BFF2">
                <wp:simplePos x="0" y="0"/>
                <wp:positionH relativeFrom="column">
                  <wp:posOffset>3177076</wp:posOffset>
                </wp:positionH>
                <wp:positionV relativeFrom="paragraph">
                  <wp:posOffset>1823257</wp:posOffset>
                </wp:positionV>
                <wp:extent cx="1241511" cy="159275"/>
                <wp:effectExtent l="65088" t="30162" r="23812" b="23813"/>
                <wp:wrapNone/>
                <wp:docPr id="47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459716">
                          <a:off x="0" y="0"/>
                          <a:ext cx="1241511" cy="159275"/>
                        </a:xfrm>
                        <a:prstGeom prst="rect">
                          <a:avLst/>
                        </a:prstGeom>
                        <a:noFill/>
                        <a:ln w="28575" cap="flat">
                          <a:solidFill>
                            <a:sysClr val="windowText" lastClr="00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8EC6DF" id="Rectangle 52" o:spid="_x0000_s1026" style="position:absolute;margin-left:250.15pt;margin-top:143.55pt;width:97.75pt;height:12.55pt;rotation:-5614561fd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" filled="f" strokecolor="windowText" strokeweight="2.25pt">
                <v:stroke dashstyle="longDash"/>
              </v:rect>
            </w:pict>
          </mc:Fallback>
        </mc:AlternateContent>
      </w:r>
      <w:r w:rsidR="00B206EE" w:rsidRPr="00B206EE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7C36DDEF" wp14:editId="5FED178D">
                <wp:simplePos x="0" y="0"/>
                <wp:positionH relativeFrom="column">
                  <wp:posOffset>3147378</wp:posOffset>
                </wp:positionH>
                <wp:positionV relativeFrom="paragraph">
                  <wp:posOffset>1694009</wp:posOffset>
                </wp:positionV>
                <wp:extent cx="1312808" cy="279400"/>
                <wp:effectExtent l="21273" t="0" r="23177" b="0"/>
                <wp:wrapNone/>
                <wp:docPr id="48" name="Надпись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446187">
                          <a:off x="0" y="0"/>
                          <a:ext cx="1312808" cy="279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206EE" w:rsidRPr="004C07D0" w:rsidRDefault="00B206EE" w:rsidP="00B206EE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проезд Ступенчатый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36DDEF" id="Надпись 48" o:spid="_x0000_s1028" type="#_x0000_t202" style="position:absolute;margin-left:247.85pt;margin-top:133.4pt;width:103.35pt;height:22pt;rotation:-5629338fd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" filled="f" stroked="f" strokeweight=".5pt">
                <v:textbox>
                  <w:txbxContent>
                    <w:p w:rsidR="00B206EE" w:rsidRPr="004C07D0" w:rsidRDefault="00B206EE" w:rsidP="00B206EE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проезд Ступенчатый</w:t>
                      </w:r>
                    </w:p>
                  </w:txbxContent>
                </v:textbox>
              </v:shape>
            </w:pict>
          </mc:Fallback>
        </mc:AlternateContent>
      </w:r>
      <w:r w:rsidR="00B206EE" w:rsidRPr="00117C97">
        <w:rPr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4052570</wp:posOffset>
                </wp:positionH>
                <wp:positionV relativeFrom="paragraph">
                  <wp:posOffset>1791970</wp:posOffset>
                </wp:positionV>
                <wp:extent cx="9525" cy="381000"/>
                <wp:effectExtent l="0" t="0" r="28575" b="19050"/>
                <wp:wrapNone/>
                <wp:docPr id="17" name="Прямая соединительная линия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381000"/>
                        </a:xfrm>
                        <a:prstGeom prst="line">
                          <a:avLst/>
                        </a:prstGeom>
                        <a:ln>
                          <a:solidFill>
                            <a:srgbClr val="FF3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5C16F6" id="Прямая соединительная линия 17" o:spid="_x0000_s1026" style="position:absolute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9.1pt,141.1pt" to="319.85pt,17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" strokecolor="#f30"/>
            </w:pict>
          </mc:Fallback>
        </mc:AlternateContent>
      </w:r>
      <w:r w:rsidR="00B206EE" w:rsidRPr="00117C97">
        <w:rPr>
          <w:noProof/>
          <w:color w:val="FF33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3871595</wp:posOffset>
                </wp:positionH>
                <wp:positionV relativeFrom="paragraph">
                  <wp:posOffset>1801495</wp:posOffset>
                </wp:positionV>
                <wp:extent cx="361950" cy="361950"/>
                <wp:effectExtent l="0" t="0" r="19050" b="19050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6195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6E54C4" id="Прямоугольник 10" o:spid="_x0000_s1026" style="position:absolute;margin-left:304.85pt;margin-top:141.85pt;width:28.5pt;height:28.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" fillcolor="white [3201]" strokecolor="red" strokeweight="2pt"/>
            </w:pict>
          </mc:Fallback>
        </mc:AlternateContent>
      </w:r>
      <w:r w:rsidR="00B206EE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37280543" wp14:editId="155EB39C">
                <wp:simplePos x="0" y="0"/>
                <wp:positionH relativeFrom="margin">
                  <wp:posOffset>3867150</wp:posOffset>
                </wp:positionH>
                <wp:positionV relativeFrom="paragraph">
                  <wp:posOffset>2087245</wp:posOffset>
                </wp:positionV>
                <wp:extent cx="371475" cy="0"/>
                <wp:effectExtent l="0" t="0" r="28575" b="19050"/>
                <wp:wrapNone/>
                <wp:docPr id="29" name="Прямая соединительная линия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D66F12" id="Прямая соединительная линия 29" o:spid="_x0000_s1026" style="position:absolute;z-index:251804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4.5pt,164.35pt" to="333.75pt,16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" strokecolor="red">
                <w10:wrap anchorx="margin"/>
              </v:line>
            </w:pict>
          </mc:Fallback>
        </mc:AlternateContent>
      </w:r>
      <w:r w:rsidR="00B206EE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3894271</wp:posOffset>
                </wp:positionH>
                <wp:positionV relativeFrom="paragraph">
                  <wp:posOffset>2019935</wp:posOffset>
                </wp:positionV>
                <wp:extent cx="361950" cy="9525"/>
                <wp:effectExtent l="0" t="0" r="19050" b="28575"/>
                <wp:wrapNone/>
                <wp:docPr id="21" name="Прямая соединительная линия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95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33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54AA33" id="Прямая соединительная линия 21" o:spid="_x0000_s1026" style="position:absolute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6.65pt,159.05pt" to="335.15pt,15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" strokecolor="#f30"/>
            </w:pict>
          </mc:Fallback>
        </mc:AlternateContent>
      </w:r>
      <w:r w:rsidR="00B206EE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3871595</wp:posOffset>
                </wp:positionH>
                <wp:positionV relativeFrom="paragraph">
                  <wp:posOffset>1944370</wp:posOffset>
                </wp:positionV>
                <wp:extent cx="352425" cy="9525"/>
                <wp:effectExtent l="0" t="0" r="28575" b="28575"/>
                <wp:wrapNone/>
                <wp:docPr id="19" name="Прямая соединительная линия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2425" cy="95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5B341E8" id="Прямая соединительная линия 19" o:spid="_x0000_s1026" style="position:absolute;flip:y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4.85pt,153.1pt" to="332.6pt,15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" strokecolor="red"/>
            </w:pict>
          </mc:Fallback>
        </mc:AlternateContent>
      </w:r>
      <w:r w:rsidR="00B206EE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10B3BFFC" wp14:editId="5AD8E0D7">
                <wp:simplePos x="0" y="0"/>
                <wp:positionH relativeFrom="column">
                  <wp:posOffset>3870960</wp:posOffset>
                </wp:positionH>
                <wp:positionV relativeFrom="paragraph">
                  <wp:posOffset>1877695</wp:posOffset>
                </wp:positionV>
                <wp:extent cx="352425" cy="9525"/>
                <wp:effectExtent l="0" t="0" r="28575" b="28575"/>
                <wp:wrapNone/>
                <wp:docPr id="27" name="Прямая соединительная линия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2425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0EF804" id="Прямая соединительная линия 27" o:spid="_x0000_s1026" style="position:absolute;flip:y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4.8pt,147.85pt" to="332.55pt,14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" strokecolor="red"/>
            </w:pict>
          </mc:Fallback>
        </mc:AlternateContent>
      </w:r>
      <w:r w:rsidR="00B206EE" w:rsidRPr="00B206EE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508A0F11" wp14:editId="5B70E1B5">
                <wp:simplePos x="0" y="0"/>
                <wp:positionH relativeFrom="column">
                  <wp:posOffset>4021772</wp:posOffset>
                </wp:positionH>
                <wp:positionV relativeFrom="paragraph">
                  <wp:posOffset>1803066</wp:posOffset>
                </wp:positionV>
                <wp:extent cx="821375" cy="279400"/>
                <wp:effectExtent l="23178" t="0" r="40322" b="0"/>
                <wp:wrapNone/>
                <wp:docPr id="44" name="Надпись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529099">
                          <a:off x="0" y="0"/>
                          <a:ext cx="821375" cy="279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B206EE" w:rsidRPr="00B206EE" w:rsidRDefault="00B206EE" w:rsidP="00B206EE">
                            <w:pPr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</w:pPr>
                            <w:r w:rsidRPr="00B206EE"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  <w:t xml:space="preserve">проезд </w:t>
                            </w:r>
                            <w:r w:rsidR="003F588D">
                              <w:rPr>
                                <w:b/>
                                <w:color w:val="FF0000"/>
                                <w:sz w:val="20"/>
                                <w:szCs w:val="20"/>
                                <w:lang w:val="en-US"/>
                              </w:rPr>
                              <w:t>2</w:t>
                            </w:r>
                            <w:r w:rsidRPr="00B206EE">
                              <w:rPr>
                                <w:b/>
                                <w:color w:val="FF0000"/>
                                <w:sz w:val="20"/>
                                <w:szCs w:val="20"/>
                              </w:rPr>
                              <w:t>-й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8A0F11" id="Надпись 44" o:spid="_x0000_s1029" type="#_x0000_t202" style="position:absolute;margin-left:316.65pt;margin-top:141.95pt;width:64.7pt;height:22pt;rotation:-5538776fd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" filled="f" stroked="f" strokeweight=".5pt">
                <v:textbox>
                  <w:txbxContent>
                    <w:p w:rsidR="00B206EE" w:rsidRPr="00B206EE" w:rsidRDefault="00B206EE" w:rsidP="00B206EE">
                      <w:pPr>
                        <w:rPr>
                          <w:b/>
                          <w:color w:val="FF0000"/>
                          <w:sz w:val="20"/>
                          <w:szCs w:val="20"/>
                        </w:rPr>
                      </w:pPr>
                      <w:r w:rsidRPr="00B206EE">
                        <w:rPr>
                          <w:b/>
                          <w:color w:val="FF0000"/>
                          <w:sz w:val="20"/>
                          <w:szCs w:val="20"/>
                        </w:rPr>
                        <w:t xml:space="preserve">проезд </w:t>
                      </w:r>
                      <w:r w:rsidR="003F588D">
                        <w:rPr>
                          <w:b/>
                          <w:color w:val="FF0000"/>
                          <w:sz w:val="20"/>
                          <w:szCs w:val="20"/>
                          <w:lang w:val="en-US"/>
                        </w:rPr>
                        <w:t>2</w:t>
                      </w:r>
                      <w:r w:rsidRPr="00B206EE">
                        <w:rPr>
                          <w:b/>
                          <w:color w:val="FF0000"/>
                          <w:sz w:val="20"/>
                          <w:szCs w:val="20"/>
                        </w:rPr>
                        <w:t>-й</w:t>
                      </w:r>
                    </w:p>
                  </w:txbxContent>
                </v:textbox>
              </v:shape>
            </w:pict>
          </mc:Fallback>
        </mc:AlternateContent>
      </w:r>
      <w:r w:rsidR="00B206EE" w:rsidRPr="00F4781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1FE92885" wp14:editId="4EC43C73">
                <wp:simplePos x="0" y="0"/>
                <wp:positionH relativeFrom="column">
                  <wp:posOffset>3971305</wp:posOffset>
                </wp:positionH>
                <wp:positionV relativeFrom="paragraph">
                  <wp:posOffset>1843599</wp:posOffset>
                </wp:positionV>
                <wp:extent cx="907692" cy="142906"/>
                <wp:effectExtent l="58420" t="36830" r="65405" b="27305"/>
                <wp:wrapNone/>
                <wp:docPr id="43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459716">
                          <a:off x="0" y="0"/>
                          <a:ext cx="907692" cy="142906"/>
                        </a:xfrm>
                        <a:prstGeom prst="rect">
                          <a:avLst/>
                        </a:prstGeom>
                        <a:noFill/>
                        <a:ln w="28575" cap="flat">
                          <a:solidFill>
                            <a:srgbClr val="FF0000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302FD6" id="Rectangle 52" o:spid="_x0000_s1026" style="position:absolute;margin-left:312.7pt;margin-top:145.15pt;width:71.45pt;height:11.25pt;rotation:-5614561fd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" filled="f" strokecolor="red" strokeweight="2.25pt">
                <v:stroke dashstyle="longDash"/>
              </v:rect>
            </w:pict>
          </mc:Fallback>
        </mc:AlternateContent>
      </w:r>
      <w:r w:rsidR="00B206EE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2BFADB7A" wp14:editId="51C2A28C">
                <wp:simplePos x="0" y="0"/>
                <wp:positionH relativeFrom="column">
                  <wp:posOffset>5109845</wp:posOffset>
                </wp:positionH>
                <wp:positionV relativeFrom="paragraph">
                  <wp:posOffset>1972945</wp:posOffset>
                </wp:positionV>
                <wp:extent cx="152400" cy="9525"/>
                <wp:effectExtent l="0" t="0" r="19050" b="28575"/>
                <wp:wrapNone/>
                <wp:docPr id="40" name="Прямая соединительная линия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2400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001A6D3" id="Прямая соединительная линия 40" o:spid="_x0000_s1026" style="position:absolute;flip:y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2.35pt,155.35pt" to="414.35pt,15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" strokecolor="red"/>
            </w:pict>
          </mc:Fallback>
        </mc:AlternateContent>
      </w:r>
      <w:r w:rsidR="00B206EE" w:rsidRPr="00117C97">
        <w:rPr>
          <w:noProof/>
          <w:color w:val="FF33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506448E4" wp14:editId="324D26AD">
                <wp:simplePos x="0" y="0"/>
                <wp:positionH relativeFrom="column">
                  <wp:posOffset>5090795</wp:posOffset>
                </wp:positionH>
                <wp:positionV relativeFrom="paragraph">
                  <wp:posOffset>1820545</wp:posOffset>
                </wp:positionV>
                <wp:extent cx="161925" cy="247650"/>
                <wp:effectExtent l="0" t="0" r="28575" b="19050"/>
                <wp:wrapNone/>
                <wp:docPr id="38" name="Прямоугольник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95B07A" id="Прямоугольник 38" o:spid="_x0000_s1026" style="position:absolute;margin-left:400.85pt;margin-top:143.35pt;width:12.75pt;height:19.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" fillcolor="window" strokecolor="red" strokeweight="2pt"/>
            </w:pict>
          </mc:Fallback>
        </mc:AlternateContent>
      </w:r>
      <w:r w:rsidR="00B206EE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1DBBD881" wp14:editId="4A6DA02F">
                <wp:simplePos x="0" y="0"/>
                <wp:positionH relativeFrom="column">
                  <wp:posOffset>5110684</wp:posOffset>
                </wp:positionH>
                <wp:positionV relativeFrom="paragraph">
                  <wp:posOffset>1887219</wp:posOffset>
                </wp:positionV>
                <wp:extent cx="132511" cy="9525"/>
                <wp:effectExtent l="0" t="0" r="20320" b="28575"/>
                <wp:wrapNone/>
                <wp:docPr id="39" name="Прямая соединительная линия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32511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079AEF4" id="Прямая соединительная линия 39" o:spid="_x0000_s1026" style="position:absolute;flip:y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2.4pt,148.6pt" to="412.85pt,14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" strokecolor="red"/>
            </w:pict>
          </mc:Fallback>
        </mc:AlternateContent>
      </w:r>
      <w:r w:rsidR="00117C97" w:rsidRPr="00117C97">
        <w:rPr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272F1BE1" wp14:editId="554D4587">
                <wp:simplePos x="0" y="0"/>
                <wp:positionH relativeFrom="column">
                  <wp:posOffset>4700270</wp:posOffset>
                </wp:positionH>
                <wp:positionV relativeFrom="paragraph">
                  <wp:posOffset>1820545</wp:posOffset>
                </wp:positionV>
                <wp:extent cx="0" cy="285750"/>
                <wp:effectExtent l="0" t="0" r="19050" b="19050"/>
                <wp:wrapNone/>
                <wp:docPr id="32" name="Прямая соединительная линия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57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FF33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E72F8E" id="Прямая соединительная линия 32" o:spid="_x0000_s1026" style="position:absolute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70.1pt,143.35pt" to="370.1pt,16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" strokecolor="#f30"/>
            </w:pict>
          </mc:Fallback>
        </mc:AlternateContent>
      </w:r>
      <w:r w:rsidR="00117C97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5782A54A" wp14:editId="4A0BFF51">
                <wp:simplePos x="0" y="0"/>
                <wp:positionH relativeFrom="column">
                  <wp:posOffset>4538346</wp:posOffset>
                </wp:positionH>
                <wp:positionV relativeFrom="paragraph">
                  <wp:posOffset>1896745</wp:posOffset>
                </wp:positionV>
                <wp:extent cx="304800" cy="19050"/>
                <wp:effectExtent l="0" t="0" r="19050" b="19050"/>
                <wp:wrapNone/>
                <wp:docPr id="34" name="Прямая соединительная линия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4800" cy="1905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4D8494" id="Прямая соединительная линия 34" o:spid="_x0000_s1026" style="position:absolute;flip:y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7.35pt,149.35pt" to="381.35pt,1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" strokecolor="red"/>
            </w:pict>
          </mc:Fallback>
        </mc:AlternateContent>
      </w:r>
      <w:r w:rsidR="00117C97" w:rsidRPr="00117C97">
        <w:rPr>
          <w:noProof/>
          <w:color w:val="FF33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2B86DFCB" wp14:editId="704439E6">
                <wp:simplePos x="0" y="0"/>
                <wp:positionH relativeFrom="column">
                  <wp:posOffset>4547870</wp:posOffset>
                </wp:positionH>
                <wp:positionV relativeFrom="paragraph">
                  <wp:posOffset>1830070</wp:posOffset>
                </wp:positionV>
                <wp:extent cx="304800" cy="285750"/>
                <wp:effectExtent l="0" t="0" r="19050" b="19050"/>
                <wp:wrapNone/>
                <wp:docPr id="31" name="Прямоугольник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85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E89BB1" id="Прямоугольник 31" o:spid="_x0000_s1026" style="position:absolute;margin-left:358.1pt;margin-top:144.1pt;width:24pt;height:22.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" fillcolor="window" strokecolor="red" strokeweight="2pt"/>
            </w:pict>
          </mc:Fallback>
        </mc:AlternateContent>
      </w:r>
      <w:r w:rsidR="00117C97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1A112D74" wp14:editId="20098639">
                <wp:simplePos x="0" y="0"/>
                <wp:positionH relativeFrom="column">
                  <wp:posOffset>4566920</wp:posOffset>
                </wp:positionH>
                <wp:positionV relativeFrom="paragraph">
                  <wp:posOffset>2049144</wp:posOffset>
                </wp:positionV>
                <wp:extent cx="304800" cy="9525"/>
                <wp:effectExtent l="0" t="0" r="19050" b="28575"/>
                <wp:wrapNone/>
                <wp:docPr id="37" name="Прямая соединительная линия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4800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BB7F9C" id="Прямая соединительная линия 37" o:spid="_x0000_s1026" style="position:absolute;flip:y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9.6pt,161.35pt" to="383.6pt,16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" strokecolor="red"/>
            </w:pict>
          </mc:Fallback>
        </mc:AlternateContent>
      </w:r>
      <w:r w:rsidR="00117C97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5782A54A" wp14:editId="4A0BFF51">
                <wp:simplePos x="0" y="0"/>
                <wp:positionH relativeFrom="column">
                  <wp:posOffset>4566920</wp:posOffset>
                </wp:positionH>
                <wp:positionV relativeFrom="paragraph">
                  <wp:posOffset>1982469</wp:posOffset>
                </wp:positionV>
                <wp:extent cx="276225" cy="0"/>
                <wp:effectExtent l="0" t="0" r="28575" b="19050"/>
                <wp:wrapNone/>
                <wp:docPr id="35" name="Прямая соединительная линия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622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C3AACA" id="Прямая соединительная линия 35" o:spid="_x0000_s1026" style="position:absolute;flip:y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9.6pt,156.1pt" to="381.35pt,15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" strokecolor="red"/>
            </w:pict>
          </mc:Fallback>
        </mc:AlternateContent>
      </w:r>
      <w:r w:rsidR="00117C97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1595120</wp:posOffset>
                </wp:positionH>
                <wp:positionV relativeFrom="paragraph">
                  <wp:posOffset>1915795</wp:posOffset>
                </wp:positionV>
                <wp:extent cx="914400" cy="914400"/>
                <wp:effectExtent l="0" t="0" r="19050" b="19050"/>
                <wp:wrapNone/>
                <wp:docPr id="16" name="Прямая соединительная линия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914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C9736E" id="Прямая соединительная линия 16" o:spid="_x0000_s1026" style="position:absolute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5.6pt,150.85pt" to="197.6pt,22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" strokecolor="#4579b8 [3044]"/>
            </w:pict>
          </mc:Fallback>
        </mc:AlternateContent>
      </w:r>
      <w:r w:rsidR="00DC3DB9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F999E25" wp14:editId="0354D819">
                <wp:simplePos x="0" y="0"/>
                <wp:positionH relativeFrom="column">
                  <wp:posOffset>3385185</wp:posOffset>
                </wp:positionH>
                <wp:positionV relativeFrom="paragraph">
                  <wp:posOffset>2633345</wp:posOffset>
                </wp:positionV>
                <wp:extent cx="2091602" cy="279400"/>
                <wp:effectExtent l="0" t="114300" r="0" b="120650"/>
                <wp:wrapNone/>
                <wp:docPr id="13" name="Надпись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1160398">
                          <a:off x="0" y="0"/>
                          <a:ext cx="2091602" cy="279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F4781F" w:rsidRPr="0083060B" w:rsidRDefault="0083060B" w:rsidP="00F4781F">
                            <w:pPr>
                              <w:rPr>
                                <w:b/>
                              </w:rPr>
                            </w:pPr>
                            <w:r w:rsidRPr="0083060B">
                              <w:rPr>
                                <w:b/>
                              </w:rPr>
                              <w:t>п</w:t>
                            </w:r>
                            <w:r w:rsidR="00DC3DB9" w:rsidRPr="0083060B">
                              <w:rPr>
                                <w:b/>
                              </w:rPr>
                              <w:t>роезд Шлаковый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99E25" id="Надпись 13" o:spid="_x0000_s1030" type="#_x0000_t202" style="position:absolute;margin-left:266.55pt;margin-top:207.35pt;width:164.7pt;height:22pt;rotation:-480163fd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" filled="f" stroked="f" strokeweight=".5pt">
                <v:textbox>
                  <w:txbxContent>
                    <w:p w:rsidR="00F4781F" w:rsidRPr="0083060B" w:rsidRDefault="0083060B" w:rsidP="00F4781F">
                      <w:pPr>
                        <w:rPr>
                          <w:b/>
                        </w:rPr>
                      </w:pPr>
                      <w:r w:rsidRPr="0083060B">
                        <w:rPr>
                          <w:b/>
                        </w:rPr>
                        <w:t>п</w:t>
                      </w:r>
                      <w:r w:rsidR="00DC3DB9" w:rsidRPr="0083060B">
                        <w:rPr>
                          <w:b/>
                        </w:rPr>
                        <w:t>роезд Шлаковый</w:t>
                      </w:r>
                    </w:p>
                  </w:txbxContent>
                </v:textbox>
              </v:shape>
            </w:pict>
          </mc:Fallback>
        </mc:AlternateContent>
      </w:r>
      <w:r w:rsidR="00DC3DB9" w:rsidRPr="00F4781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C6E30E8" wp14:editId="0A571DA2">
                <wp:simplePos x="0" y="0"/>
                <wp:positionH relativeFrom="column">
                  <wp:posOffset>3280410</wp:posOffset>
                </wp:positionH>
                <wp:positionV relativeFrom="paragraph">
                  <wp:posOffset>2727960</wp:posOffset>
                </wp:positionV>
                <wp:extent cx="1579390" cy="246380"/>
                <wp:effectExtent l="38100" t="133350" r="20955" b="134620"/>
                <wp:wrapNone/>
                <wp:docPr id="12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142223">
                          <a:off x="0" y="0"/>
                          <a:ext cx="1579390" cy="246380"/>
                        </a:xfrm>
                        <a:prstGeom prst="rect">
                          <a:avLst/>
                        </a:prstGeom>
                        <a:noFill/>
                        <a:ln w="28575" cap="flat">
                          <a:solidFill>
                            <a:schemeClr val="tx1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917385" id="Rectangle 52" o:spid="_x0000_s1026" style="position:absolute;margin-left:258.3pt;margin-top:214.8pt;width:124.35pt;height:19.4pt;rotation:-500015fd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" filled="f" strokecolor="black [3213]" strokeweight="2.25pt">
                <v:stroke dashstyle="longDash"/>
              </v:rect>
            </w:pict>
          </mc:Fallback>
        </mc:AlternateContent>
      </w:r>
      <w:r w:rsidR="00DC3DB9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E325E46" wp14:editId="3D5769CA">
                <wp:simplePos x="0" y="0"/>
                <wp:positionH relativeFrom="column">
                  <wp:posOffset>1864995</wp:posOffset>
                </wp:positionH>
                <wp:positionV relativeFrom="paragraph">
                  <wp:posOffset>1194435</wp:posOffset>
                </wp:positionV>
                <wp:extent cx="1946355" cy="295275"/>
                <wp:effectExtent l="0" t="38100" r="0" b="47625"/>
                <wp:wrapNone/>
                <wp:docPr id="8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397904">
                          <a:off x="0" y="0"/>
                          <a:ext cx="1946355" cy="295275"/>
                        </a:xfrm>
                        <a:prstGeom prst="rect">
                          <a:avLst/>
                        </a:prstGeom>
                        <a:noFill/>
                        <a:ln cap="flat">
                          <a:noFill/>
                          <a:prstDash val="solid"/>
                        </a:ln>
                      </wps:spPr>
                      <wps:txbx>
                        <w:txbxContent>
                          <w:p w:rsidR="00A00F1D" w:rsidRPr="00F4781F" w:rsidRDefault="0083060B" w:rsidP="00A00F1D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п</w:t>
                            </w:r>
                            <w:r w:rsidR="00DC3DB9">
                              <w:rPr>
                                <w:b/>
                                <w:bCs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ро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е</w:t>
                            </w:r>
                            <w:r w:rsidR="00DC3DB9">
                              <w:rPr>
                                <w:b/>
                                <w:bCs/>
                                <w:color w:val="000000"/>
                                <w:kern w:val="24"/>
                                <w:sz w:val="22"/>
                                <w:szCs w:val="22"/>
                              </w:rPr>
                              <w:t>зд Первопроходцев</w:t>
                            </w:r>
                          </w:p>
                        </w:txbxContent>
                      </wps:txbx>
                      <wps:bodyPr vert="horz" wrap="square" lIns="91440" tIns="45720" rIns="91440" bIns="45720" anchor="ctr" anchorCtr="1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0E325E46" id="_x0000_s1031" style="position:absolute;margin-left:146.85pt;margin-top:94.05pt;width:153.25pt;height:23.25pt;rotation:-220743fd;z-index:2517176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" filled="f" stroked="f">
                <v:textbox>
                  <w:txbxContent>
                    <w:p w:rsidR="00A00F1D" w:rsidRPr="00F4781F" w:rsidRDefault="0083060B" w:rsidP="00A00F1D">
                      <w:pPr>
                        <w:pStyle w:val="a9"/>
                        <w:spacing w:before="0" w:beforeAutospacing="0" w:after="0" w:afterAutospacing="0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000000"/>
                          <w:kern w:val="24"/>
                          <w:sz w:val="22"/>
                          <w:szCs w:val="22"/>
                        </w:rPr>
                        <w:t>п</w:t>
                      </w:r>
                      <w:r w:rsidR="00DC3DB9">
                        <w:rPr>
                          <w:b/>
                          <w:bCs/>
                          <w:color w:val="000000"/>
                          <w:kern w:val="24"/>
                          <w:sz w:val="22"/>
                          <w:szCs w:val="22"/>
                        </w:rPr>
                        <w:t>ро</w:t>
                      </w:r>
                      <w:r>
                        <w:rPr>
                          <w:b/>
                          <w:bCs/>
                          <w:color w:val="000000"/>
                          <w:kern w:val="24"/>
                          <w:sz w:val="22"/>
                          <w:szCs w:val="22"/>
                        </w:rPr>
                        <w:t>е</w:t>
                      </w:r>
                      <w:r w:rsidR="00DC3DB9">
                        <w:rPr>
                          <w:b/>
                          <w:bCs/>
                          <w:color w:val="000000"/>
                          <w:kern w:val="24"/>
                          <w:sz w:val="22"/>
                          <w:szCs w:val="22"/>
                        </w:rPr>
                        <w:t>зд Первопроходцев</w:t>
                      </w:r>
                    </w:p>
                  </w:txbxContent>
                </v:textbox>
              </v:rect>
            </w:pict>
          </mc:Fallback>
        </mc:AlternateContent>
      </w:r>
      <w:r w:rsidR="00DC3DB9" w:rsidRPr="00F4781F"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17E47A06" wp14:editId="3329EC55">
                <wp:simplePos x="0" y="0"/>
                <wp:positionH relativeFrom="column">
                  <wp:posOffset>4673842</wp:posOffset>
                </wp:positionH>
                <wp:positionV relativeFrom="paragraph">
                  <wp:posOffset>487136</wp:posOffset>
                </wp:positionV>
                <wp:extent cx="1215408" cy="246380"/>
                <wp:effectExtent l="65405" t="29845" r="69215" b="31115"/>
                <wp:wrapNone/>
                <wp:docPr id="25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459716">
                          <a:off x="0" y="0"/>
                          <a:ext cx="1215408" cy="246380"/>
                        </a:xfrm>
                        <a:prstGeom prst="rect">
                          <a:avLst/>
                        </a:prstGeom>
                        <a:noFill/>
                        <a:ln w="28575" cap="flat">
                          <a:solidFill>
                            <a:schemeClr val="tx1"/>
                          </a:solidFill>
                          <a:prstDash val="lgDash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7AF628" id="Rectangle 52" o:spid="_x0000_s1026" style="position:absolute;margin-left:368pt;margin-top:38.35pt;width:95.7pt;height:19.4pt;rotation:-5614561fd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" filled="f" strokecolor="black [3213]" strokeweight="2.25pt">
                <v:stroke dashstyle="longDash"/>
              </v:rect>
            </w:pict>
          </mc:Fallback>
        </mc:AlternateContent>
      </w:r>
      <w:r w:rsidR="00DC3DB9"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30559BB5" wp14:editId="5F43369C">
                <wp:simplePos x="0" y="0"/>
                <wp:positionH relativeFrom="column">
                  <wp:posOffset>4655250</wp:posOffset>
                </wp:positionH>
                <wp:positionV relativeFrom="paragraph">
                  <wp:posOffset>469583</wp:posOffset>
                </wp:positionV>
                <wp:extent cx="1312808" cy="279400"/>
                <wp:effectExtent l="21273" t="0" r="23177" b="0"/>
                <wp:wrapNone/>
                <wp:docPr id="24" name="Надпись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446187">
                          <a:off x="0" y="0"/>
                          <a:ext cx="1312808" cy="279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C07D0" w:rsidRPr="004C07D0" w:rsidRDefault="004C07D0" w:rsidP="004C07D0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4C07D0">
                              <w:rPr>
                                <w:b/>
                                <w:sz w:val="16"/>
                                <w:szCs w:val="16"/>
                              </w:rPr>
                              <w:t xml:space="preserve">ул. </w:t>
                            </w:r>
                            <w:proofErr w:type="spellStart"/>
                            <w:r w:rsidR="00DC3DB9">
                              <w:rPr>
                                <w:b/>
                                <w:sz w:val="16"/>
                                <w:szCs w:val="16"/>
                              </w:rPr>
                              <w:t>Нижнепрудная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559BB5" id="Надпись 24" o:spid="_x0000_s1032" type="#_x0000_t202" style="position:absolute;margin-left:366.55pt;margin-top:37pt;width:103.35pt;height:22pt;rotation:-5629338fd;z-index:251791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" filled="f" stroked="f" strokeweight=".5pt">
                <v:textbox>
                  <w:txbxContent>
                    <w:p w:rsidR="004C07D0" w:rsidRPr="004C07D0" w:rsidRDefault="004C07D0" w:rsidP="004C07D0">
                      <w:pPr>
                        <w:rPr>
                          <w:b/>
                          <w:sz w:val="16"/>
                          <w:szCs w:val="16"/>
                        </w:rPr>
                      </w:pPr>
                      <w:r w:rsidRPr="004C07D0">
                        <w:rPr>
                          <w:b/>
                          <w:sz w:val="16"/>
                          <w:szCs w:val="16"/>
                        </w:rPr>
                        <w:t xml:space="preserve">ул. </w:t>
                      </w:r>
                      <w:proofErr w:type="spellStart"/>
                      <w:r w:rsidR="00DC3DB9">
                        <w:rPr>
                          <w:b/>
                          <w:sz w:val="16"/>
                          <w:szCs w:val="16"/>
                        </w:rPr>
                        <w:t>Нижнепрудная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DC3DB9" w:rsidRPr="00DC3DB9">
        <w:rPr>
          <w:b/>
          <w:noProof/>
          <w:sz w:val="32"/>
          <w:szCs w:val="32"/>
          <w:lang w:eastAsia="ru-RU"/>
        </w:rPr>
        <w:drawing>
          <wp:inline distT="0" distB="0" distL="0" distR="0" wp14:anchorId="3A2799EC" wp14:editId="1C48B366">
            <wp:extent cx="6120130" cy="45789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578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29C9" w:rsidRDefault="00B129C9" w:rsidP="00B129C9">
      <w:pPr>
        <w:jc w:val="center"/>
        <w:rPr>
          <w:sz w:val="28"/>
          <w:szCs w:val="28"/>
        </w:rPr>
      </w:pPr>
    </w:p>
    <w:p w:rsidR="00B129C9" w:rsidRDefault="00B129C9" w:rsidP="00B129C9">
      <w:pPr>
        <w:tabs>
          <w:tab w:val="left" w:pos="1509"/>
        </w:tabs>
        <w:ind w:firstLine="1416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3713A34" wp14:editId="29D29ADC">
                <wp:simplePos x="0" y="0"/>
                <wp:positionH relativeFrom="column">
                  <wp:posOffset>486410</wp:posOffset>
                </wp:positionH>
                <wp:positionV relativeFrom="paragraph">
                  <wp:posOffset>117475</wp:posOffset>
                </wp:positionV>
                <wp:extent cx="179705" cy="0"/>
                <wp:effectExtent l="24765" t="25400" r="24130" b="22225"/>
                <wp:wrapNone/>
                <wp:docPr id="4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1CA24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1" o:spid="_x0000_s1026" type="#_x0000_t32" style="position:absolute;margin-left:38.3pt;margin-top:9.25pt;width:14.15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" strokecolor="red" strokeweight="3pt"/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F8BA5B8" wp14:editId="7B61355E">
                <wp:simplePos x="0" y="0"/>
                <wp:positionH relativeFrom="column">
                  <wp:posOffset>266065</wp:posOffset>
                </wp:positionH>
                <wp:positionV relativeFrom="paragraph">
                  <wp:posOffset>117475</wp:posOffset>
                </wp:positionV>
                <wp:extent cx="179705" cy="0"/>
                <wp:effectExtent l="23495" t="25400" r="25400" b="22225"/>
                <wp:wrapNone/>
                <wp:docPr id="3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184542" id="AutoShape 10" o:spid="_x0000_s1026" type="#_x0000_t32" style="position:absolute;margin-left:20.95pt;margin-top:9.25pt;width:14.1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" strokecolor="red" strokeweight="3pt"/>
            </w:pict>
          </mc:Fallback>
        </mc:AlternateContent>
      </w: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B4959D2" wp14:editId="2807C51A">
                <wp:simplePos x="0" y="0"/>
                <wp:positionH relativeFrom="column">
                  <wp:posOffset>38735</wp:posOffset>
                </wp:positionH>
                <wp:positionV relativeFrom="paragraph">
                  <wp:posOffset>117475</wp:posOffset>
                </wp:positionV>
                <wp:extent cx="179705" cy="0"/>
                <wp:effectExtent l="24765" t="25400" r="24130" b="22225"/>
                <wp:wrapNone/>
                <wp:docPr id="2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24929" id="AutoShape 9" o:spid="_x0000_s1026" type="#_x0000_t32" style="position:absolute;margin-left:3.05pt;margin-top:9.25pt;width:14.15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" strokecolor="red" strokeweight="3pt"/>
            </w:pict>
          </mc:Fallback>
        </mc:AlternateContent>
      </w:r>
      <w:r>
        <w:rPr>
          <w:sz w:val="28"/>
          <w:szCs w:val="28"/>
        </w:rPr>
        <w:t>границы</w:t>
      </w:r>
      <w:r w:rsidRPr="00643E6A">
        <w:rPr>
          <w:sz w:val="28"/>
          <w:szCs w:val="28"/>
        </w:rPr>
        <w:t xml:space="preserve"> </w:t>
      </w:r>
      <w:r w:rsidR="00CE1CA5">
        <w:rPr>
          <w:sz w:val="28"/>
          <w:szCs w:val="28"/>
        </w:rPr>
        <w:t>проезд</w:t>
      </w:r>
      <w:r w:rsidR="0083060B">
        <w:rPr>
          <w:sz w:val="28"/>
          <w:szCs w:val="28"/>
        </w:rPr>
        <w:t>а</w:t>
      </w:r>
      <w:r w:rsidR="00CE1CA5">
        <w:rPr>
          <w:sz w:val="28"/>
          <w:szCs w:val="28"/>
        </w:rPr>
        <w:t xml:space="preserve"> 1-й, проезд</w:t>
      </w:r>
      <w:r w:rsidR="0083060B">
        <w:rPr>
          <w:sz w:val="28"/>
          <w:szCs w:val="28"/>
        </w:rPr>
        <w:t>а</w:t>
      </w:r>
      <w:r w:rsidR="00CE1CA5">
        <w:rPr>
          <w:sz w:val="28"/>
          <w:szCs w:val="28"/>
        </w:rPr>
        <w:t xml:space="preserve"> 2-й</w:t>
      </w:r>
    </w:p>
    <w:p w:rsidR="00B206EE" w:rsidRDefault="00B206EE" w:rsidP="00B129C9">
      <w:pPr>
        <w:tabs>
          <w:tab w:val="left" w:pos="1509"/>
        </w:tabs>
        <w:ind w:firstLine="1416"/>
        <w:rPr>
          <w:sz w:val="28"/>
          <w:szCs w:val="28"/>
        </w:rPr>
      </w:pPr>
      <w:r w:rsidRPr="00117C97">
        <w:rPr>
          <w:noProof/>
          <w:color w:val="FF33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12633CFA" wp14:editId="042704D6">
                <wp:simplePos x="0" y="0"/>
                <wp:positionH relativeFrom="column">
                  <wp:posOffset>137795</wp:posOffset>
                </wp:positionH>
                <wp:positionV relativeFrom="paragraph">
                  <wp:posOffset>185420</wp:posOffset>
                </wp:positionV>
                <wp:extent cx="352425" cy="247650"/>
                <wp:effectExtent l="0" t="0" r="28575" b="19050"/>
                <wp:wrapNone/>
                <wp:docPr id="41" name="Прямоугольник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352425" cy="2476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3377BD" id="Прямоугольник 41" o:spid="_x0000_s1026" style="position:absolute;margin-left:10.85pt;margin-top:14.6pt;width:27.75pt;height:19.5pt;flip:x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" fillcolor="window" strokecolor="red" strokeweight="2pt"/>
            </w:pict>
          </mc:Fallback>
        </mc:AlternateContent>
      </w:r>
    </w:p>
    <w:p w:rsidR="00B206EE" w:rsidRDefault="00B206EE" w:rsidP="00A3581D">
      <w:pPr>
        <w:tabs>
          <w:tab w:val="left" w:pos="1509"/>
        </w:tabs>
        <w:ind w:left="1509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6BD4326B" wp14:editId="469F2C54">
                <wp:simplePos x="0" y="0"/>
                <wp:positionH relativeFrom="column">
                  <wp:posOffset>156845</wp:posOffset>
                </wp:positionH>
                <wp:positionV relativeFrom="paragraph">
                  <wp:posOffset>101599</wp:posOffset>
                </wp:positionV>
                <wp:extent cx="314325" cy="9525"/>
                <wp:effectExtent l="0" t="0" r="28575" b="28575"/>
                <wp:wrapNone/>
                <wp:docPr id="42" name="Прямая соединительная линия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14325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FF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110CCC" id="Прямая соединительная линия 42" o:spid="_x0000_s1026" style="position:absolute;flip:x y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.35pt,8pt" to="37.1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" strokecolor="red"/>
            </w:pict>
          </mc:Fallback>
        </mc:AlternateContent>
      </w:r>
      <w:r>
        <w:rPr>
          <w:sz w:val="28"/>
          <w:szCs w:val="28"/>
        </w:rPr>
        <w:t>новые земельные участка под размещение гаражей</w:t>
      </w:r>
      <w:r w:rsidR="00A3581D">
        <w:rPr>
          <w:sz w:val="28"/>
          <w:szCs w:val="28"/>
        </w:rPr>
        <w:t xml:space="preserve"> для собственных нужд</w:t>
      </w:r>
    </w:p>
    <w:p w:rsidR="00B206EE" w:rsidRDefault="00B206EE" w:rsidP="00B129C9">
      <w:pPr>
        <w:tabs>
          <w:tab w:val="left" w:pos="1509"/>
        </w:tabs>
        <w:ind w:firstLine="1416"/>
        <w:rPr>
          <w:sz w:val="28"/>
          <w:szCs w:val="28"/>
        </w:rPr>
      </w:pPr>
    </w:p>
    <w:p w:rsidR="009640FF" w:rsidRDefault="009640FF" w:rsidP="00103049">
      <w:pPr>
        <w:jc w:val="right"/>
        <w:rPr>
          <w:b/>
          <w:sz w:val="32"/>
          <w:szCs w:val="32"/>
        </w:rPr>
      </w:pPr>
    </w:p>
    <w:sectPr w:rsidR="009640FF" w:rsidSect="004C07D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993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55A47" w:rsidRDefault="00E55A47">
      <w:r>
        <w:separator/>
      </w:r>
    </w:p>
  </w:endnote>
  <w:endnote w:type="continuationSeparator" w:id="0">
    <w:p w:rsidR="00E55A47" w:rsidRDefault="00E5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D02" w:rsidRDefault="00245D02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D02" w:rsidRDefault="00245D02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D02" w:rsidRDefault="00245D0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55A47" w:rsidRDefault="00E55A47">
      <w:r>
        <w:separator/>
      </w:r>
    </w:p>
  </w:footnote>
  <w:footnote w:type="continuationSeparator" w:id="0">
    <w:p w:rsidR="00E55A47" w:rsidRDefault="00E55A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D02" w:rsidRDefault="00245D0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D02" w:rsidRDefault="00245D02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823E26">
      <w:rPr>
        <w:noProof/>
      </w:rPr>
      <w:t>2</w:t>
    </w:r>
    <w:r>
      <w:fldChar w:fldCharType="end"/>
    </w:r>
  </w:p>
  <w:p w:rsidR="00245D02" w:rsidRDefault="00245D02" w:rsidP="00151276">
    <w:pPr>
      <w:pStyle w:val="a3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5D02" w:rsidRDefault="00245D0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2CE2867"/>
    <w:multiLevelType w:val="hybridMultilevel"/>
    <w:tmpl w:val="E708AC92"/>
    <w:lvl w:ilvl="0" w:tplc="657A97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55D"/>
    <w:rsid w:val="00004067"/>
    <w:rsid w:val="00006157"/>
    <w:rsid w:val="00013548"/>
    <w:rsid w:val="00016C84"/>
    <w:rsid w:val="0002071D"/>
    <w:rsid w:val="0002092D"/>
    <w:rsid w:val="00023C13"/>
    <w:rsid w:val="00024A50"/>
    <w:rsid w:val="00024DB5"/>
    <w:rsid w:val="000263CC"/>
    <w:rsid w:val="00027FE1"/>
    <w:rsid w:val="00030F2C"/>
    <w:rsid w:val="0003233C"/>
    <w:rsid w:val="0003363E"/>
    <w:rsid w:val="00033D57"/>
    <w:rsid w:val="000367D0"/>
    <w:rsid w:val="000371E2"/>
    <w:rsid w:val="00040D06"/>
    <w:rsid w:val="00043065"/>
    <w:rsid w:val="00045EB8"/>
    <w:rsid w:val="00050E17"/>
    <w:rsid w:val="0005126F"/>
    <w:rsid w:val="00051BDF"/>
    <w:rsid w:val="00053F9F"/>
    <w:rsid w:val="000603F3"/>
    <w:rsid w:val="00061B43"/>
    <w:rsid w:val="00063FC1"/>
    <w:rsid w:val="00064054"/>
    <w:rsid w:val="0007073E"/>
    <w:rsid w:val="000707AB"/>
    <w:rsid w:val="00071BF7"/>
    <w:rsid w:val="00071F21"/>
    <w:rsid w:val="00074C32"/>
    <w:rsid w:val="00076759"/>
    <w:rsid w:val="000768D1"/>
    <w:rsid w:val="0008157D"/>
    <w:rsid w:val="00085A05"/>
    <w:rsid w:val="00090703"/>
    <w:rsid w:val="000926BF"/>
    <w:rsid w:val="000947B1"/>
    <w:rsid w:val="00095E06"/>
    <w:rsid w:val="00097ED5"/>
    <w:rsid w:val="000A0B12"/>
    <w:rsid w:val="000A0D63"/>
    <w:rsid w:val="000A3590"/>
    <w:rsid w:val="000A5776"/>
    <w:rsid w:val="000A5877"/>
    <w:rsid w:val="000C0C30"/>
    <w:rsid w:val="000C3C0F"/>
    <w:rsid w:val="000C413D"/>
    <w:rsid w:val="000C68FF"/>
    <w:rsid w:val="000D1EE6"/>
    <w:rsid w:val="000D35D3"/>
    <w:rsid w:val="000D6B5E"/>
    <w:rsid w:val="000E5AD8"/>
    <w:rsid w:val="000E71FF"/>
    <w:rsid w:val="000E7EA2"/>
    <w:rsid w:val="000F2961"/>
    <w:rsid w:val="000F2FEC"/>
    <w:rsid w:val="000F5150"/>
    <w:rsid w:val="000F5B74"/>
    <w:rsid w:val="000F6C29"/>
    <w:rsid w:val="000F7C01"/>
    <w:rsid w:val="000F7C6D"/>
    <w:rsid w:val="0010118E"/>
    <w:rsid w:val="00102555"/>
    <w:rsid w:val="00103049"/>
    <w:rsid w:val="00106B38"/>
    <w:rsid w:val="00111336"/>
    <w:rsid w:val="001152D4"/>
    <w:rsid w:val="001166E9"/>
    <w:rsid w:val="0011760D"/>
    <w:rsid w:val="00117C97"/>
    <w:rsid w:val="00120C66"/>
    <w:rsid w:val="00121D4F"/>
    <w:rsid w:val="00124E16"/>
    <w:rsid w:val="00133734"/>
    <w:rsid w:val="00134839"/>
    <w:rsid w:val="00137B6D"/>
    <w:rsid w:val="00137F38"/>
    <w:rsid w:val="0014316F"/>
    <w:rsid w:val="00144BB9"/>
    <w:rsid w:val="00147F7B"/>
    <w:rsid w:val="00151276"/>
    <w:rsid w:val="00153A11"/>
    <w:rsid w:val="00153F0C"/>
    <w:rsid w:val="00160B3E"/>
    <w:rsid w:val="00161863"/>
    <w:rsid w:val="00163254"/>
    <w:rsid w:val="001635AF"/>
    <w:rsid w:val="00163CF3"/>
    <w:rsid w:val="00163EFB"/>
    <w:rsid w:val="00166655"/>
    <w:rsid w:val="0017226B"/>
    <w:rsid w:val="00172E37"/>
    <w:rsid w:val="0017437C"/>
    <w:rsid w:val="0017471A"/>
    <w:rsid w:val="0017762E"/>
    <w:rsid w:val="001829DE"/>
    <w:rsid w:val="0018481C"/>
    <w:rsid w:val="0018571E"/>
    <w:rsid w:val="001858D1"/>
    <w:rsid w:val="00187B1E"/>
    <w:rsid w:val="0019211F"/>
    <w:rsid w:val="00193EFF"/>
    <w:rsid w:val="00193F1E"/>
    <w:rsid w:val="00197157"/>
    <w:rsid w:val="001A04DB"/>
    <w:rsid w:val="001A2EED"/>
    <w:rsid w:val="001A466F"/>
    <w:rsid w:val="001A512A"/>
    <w:rsid w:val="001A5FE6"/>
    <w:rsid w:val="001A600D"/>
    <w:rsid w:val="001A6247"/>
    <w:rsid w:val="001B1B09"/>
    <w:rsid w:val="001B1D7D"/>
    <w:rsid w:val="001B4088"/>
    <w:rsid w:val="001C07A6"/>
    <w:rsid w:val="001C50F0"/>
    <w:rsid w:val="001C57B5"/>
    <w:rsid w:val="001C5D50"/>
    <w:rsid w:val="001C5FD4"/>
    <w:rsid w:val="001C6101"/>
    <w:rsid w:val="001D03F6"/>
    <w:rsid w:val="001D045C"/>
    <w:rsid w:val="001D047C"/>
    <w:rsid w:val="001D4B41"/>
    <w:rsid w:val="001D4C0E"/>
    <w:rsid w:val="001D6D4C"/>
    <w:rsid w:val="001E15EF"/>
    <w:rsid w:val="001E44A3"/>
    <w:rsid w:val="001E54C0"/>
    <w:rsid w:val="001E67CF"/>
    <w:rsid w:val="001F169C"/>
    <w:rsid w:val="001F1ADE"/>
    <w:rsid w:val="001F3E4E"/>
    <w:rsid w:val="001F3F3F"/>
    <w:rsid w:val="001F6FB4"/>
    <w:rsid w:val="0020022F"/>
    <w:rsid w:val="002025E4"/>
    <w:rsid w:val="00203BBC"/>
    <w:rsid w:val="00207725"/>
    <w:rsid w:val="00207D13"/>
    <w:rsid w:val="00210218"/>
    <w:rsid w:val="00210BEE"/>
    <w:rsid w:val="00210C52"/>
    <w:rsid w:val="00214F3B"/>
    <w:rsid w:val="00217359"/>
    <w:rsid w:val="00217E49"/>
    <w:rsid w:val="00227494"/>
    <w:rsid w:val="002300EB"/>
    <w:rsid w:val="002342DF"/>
    <w:rsid w:val="002353CB"/>
    <w:rsid w:val="002371BF"/>
    <w:rsid w:val="00241B39"/>
    <w:rsid w:val="00244597"/>
    <w:rsid w:val="002449CF"/>
    <w:rsid w:val="00245D02"/>
    <w:rsid w:val="002463ED"/>
    <w:rsid w:val="00250A3F"/>
    <w:rsid w:val="00251A5B"/>
    <w:rsid w:val="00253010"/>
    <w:rsid w:val="002573A8"/>
    <w:rsid w:val="0026063D"/>
    <w:rsid w:val="00263255"/>
    <w:rsid w:val="00264BAF"/>
    <w:rsid w:val="00267910"/>
    <w:rsid w:val="002703BB"/>
    <w:rsid w:val="0027291D"/>
    <w:rsid w:val="00273839"/>
    <w:rsid w:val="002744A0"/>
    <w:rsid w:val="002768DA"/>
    <w:rsid w:val="0027723F"/>
    <w:rsid w:val="00283E88"/>
    <w:rsid w:val="002843A5"/>
    <w:rsid w:val="002843CD"/>
    <w:rsid w:val="00286CD9"/>
    <w:rsid w:val="0029037A"/>
    <w:rsid w:val="00293186"/>
    <w:rsid w:val="00293358"/>
    <w:rsid w:val="0029484D"/>
    <w:rsid w:val="00294F6F"/>
    <w:rsid w:val="00295A2F"/>
    <w:rsid w:val="002A122B"/>
    <w:rsid w:val="002A1C4A"/>
    <w:rsid w:val="002A2D2B"/>
    <w:rsid w:val="002A42A2"/>
    <w:rsid w:val="002A4E6F"/>
    <w:rsid w:val="002A5CD9"/>
    <w:rsid w:val="002A6D55"/>
    <w:rsid w:val="002B0089"/>
    <w:rsid w:val="002B4800"/>
    <w:rsid w:val="002B5488"/>
    <w:rsid w:val="002B68DF"/>
    <w:rsid w:val="002B6B0B"/>
    <w:rsid w:val="002B7751"/>
    <w:rsid w:val="002C06B6"/>
    <w:rsid w:val="002C0ABD"/>
    <w:rsid w:val="002C0B8A"/>
    <w:rsid w:val="002C3EB4"/>
    <w:rsid w:val="002C5019"/>
    <w:rsid w:val="002C786F"/>
    <w:rsid w:val="002C7B6D"/>
    <w:rsid w:val="002D20DF"/>
    <w:rsid w:val="002D2885"/>
    <w:rsid w:val="002D3238"/>
    <w:rsid w:val="002D6866"/>
    <w:rsid w:val="002E0A48"/>
    <w:rsid w:val="002E0C2A"/>
    <w:rsid w:val="002E24AA"/>
    <w:rsid w:val="002E2A05"/>
    <w:rsid w:val="002E5243"/>
    <w:rsid w:val="002F4A00"/>
    <w:rsid w:val="002F56E9"/>
    <w:rsid w:val="002F6169"/>
    <w:rsid w:val="00300098"/>
    <w:rsid w:val="00300729"/>
    <w:rsid w:val="003016A3"/>
    <w:rsid w:val="00305119"/>
    <w:rsid w:val="0030545B"/>
    <w:rsid w:val="003112C9"/>
    <w:rsid w:val="00315420"/>
    <w:rsid w:val="0031716B"/>
    <w:rsid w:val="00324B9F"/>
    <w:rsid w:val="00325699"/>
    <w:rsid w:val="00327A5A"/>
    <w:rsid w:val="00331267"/>
    <w:rsid w:val="003345BC"/>
    <w:rsid w:val="00335FA0"/>
    <w:rsid w:val="003421DA"/>
    <w:rsid w:val="00342D3E"/>
    <w:rsid w:val="003433BA"/>
    <w:rsid w:val="00343C21"/>
    <w:rsid w:val="00346485"/>
    <w:rsid w:val="003472DD"/>
    <w:rsid w:val="003475A3"/>
    <w:rsid w:val="0035006A"/>
    <w:rsid w:val="00350CDF"/>
    <w:rsid w:val="0035127D"/>
    <w:rsid w:val="00351EA1"/>
    <w:rsid w:val="003521A9"/>
    <w:rsid w:val="00360655"/>
    <w:rsid w:val="00362C58"/>
    <w:rsid w:val="00363806"/>
    <w:rsid w:val="003645AA"/>
    <w:rsid w:val="00372036"/>
    <w:rsid w:val="0037768B"/>
    <w:rsid w:val="0038264D"/>
    <w:rsid w:val="00382D41"/>
    <w:rsid w:val="00382FB9"/>
    <w:rsid w:val="00383684"/>
    <w:rsid w:val="00390AD4"/>
    <w:rsid w:val="003913C3"/>
    <w:rsid w:val="00391EB6"/>
    <w:rsid w:val="00393F6A"/>
    <w:rsid w:val="003941A5"/>
    <w:rsid w:val="00395334"/>
    <w:rsid w:val="0039749E"/>
    <w:rsid w:val="003A02AA"/>
    <w:rsid w:val="003A15FA"/>
    <w:rsid w:val="003A2F33"/>
    <w:rsid w:val="003A36C8"/>
    <w:rsid w:val="003A6428"/>
    <w:rsid w:val="003B319D"/>
    <w:rsid w:val="003B3264"/>
    <w:rsid w:val="003B4A88"/>
    <w:rsid w:val="003C18A6"/>
    <w:rsid w:val="003C3BA9"/>
    <w:rsid w:val="003C45FA"/>
    <w:rsid w:val="003C56B5"/>
    <w:rsid w:val="003D019B"/>
    <w:rsid w:val="003D0F7B"/>
    <w:rsid w:val="003D1864"/>
    <w:rsid w:val="003D60CF"/>
    <w:rsid w:val="003D6DE0"/>
    <w:rsid w:val="003D79D6"/>
    <w:rsid w:val="003D7E13"/>
    <w:rsid w:val="003E20A4"/>
    <w:rsid w:val="003E504C"/>
    <w:rsid w:val="003E5854"/>
    <w:rsid w:val="003E7EF5"/>
    <w:rsid w:val="003E7FB8"/>
    <w:rsid w:val="003F0D8A"/>
    <w:rsid w:val="003F45E9"/>
    <w:rsid w:val="003F4D9E"/>
    <w:rsid w:val="003F57E8"/>
    <w:rsid w:val="003F588D"/>
    <w:rsid w:val="00401364"/>
    <w:rsid w:val="004052D4"/>
    <w:rsid w:val="0040546A"/>
    <w:rsid w:val="004064D9"/>
    <w:rsid w:val="0040755F"/>
    <w:rsid w:val="00407605"/>
    <w:rsid w:val="004123F9"/>
    <w:rsid w:val="00416647"/>
    <w:rsid w:val="004179C0"/>
    <w:rsid w:val="0042042F"/>
    <w:rsid w:val="004263B9"/>
    <w:rsid w:val="00427558"/>
    <w:rsid w:val="00431527"/>
    <w:rsid w:val="00432E4A"/>
    <w:rsid w:val="00434121"/>
    <w:rsid w:val="004349E0"/>
    <w:rsid w:val="0044185E"/>
    <w:rsid w:val="00442762"/>
    <w:rsid w:val="0044457E"/>
    <w:rsid w:val="00445A10"/>
    <w:rsid w:val="004478F9"/>
    <w:rsid w:val="00450C84"/>
    <w:rsid w:val="0045175B"/>
    <w:rsid w:val="00452FBB"/>
    <w:rsid w:val="00453802"/>
    <w:rsid w:val="00460C3F"/>
    <w:rsid w:val="00463BF3"/>
    <w:rsid w:val="00463DCB"/>
    <w:rsid w:val="00464B4B"/>
    <w:rsid w:val="004653E9"/>
    <w:rsid w:val="004667EF"/>
    <w:rsid w:val="00466ED0"/>
    <w:rsid w:val="00467DF1"/>
    <w:rsid w:val="0047062E"/>
    <w:rsid w:val="00471841"/>
    <w:rsid w:val="00471F5B"/>
    <w:rsid w:val="00484347"/>
    <w:rsid w:val="004851CD"/>
    <w:rsid w:val="004912E5"/>
    <w:rsid w:val="00492368"/>
    <w:rsid w:val="00492E50"/>
    <w:rsid w:val="0049437D"/>
    <w:rsid w:val="004962D1"/>
    <w:rsid w:val="004A2E99"/>
    <w:rsid w:val="004A36E2"/>
    <w:rsid w:val="004A4DF8"/>
    <w:rsid w:val="004A7FE3"/>
    <w:rsid w:val="004B0394"/>
    <w:rsid w:val="004C07D0"/>
    <w:rsid w:val="004C1E1C"/>
    <w:rsid w:val="004C3CCE"/>
    <w:rsid w:val="004C3DED"/>
    <w:rsid w:val="004C5A5A"/>
    <w:rsid w:val="004C6379"/>
    <w:rsid w:val="004C6FE9"/>
    <w:rsid w:val="004C77A3"/>
    <w:rsid w:val="004C7F51"/>
    <w:rsid w:val="004D0398"/>
    <w:rsid w:val="004D2F1E"/>
    <w:rsid w:val="004D3071"/>
    <w:rsid w:val="004D79FF"/>
    <w:rsid w:val="004D7EFD"/>
    <w:rsid w:val="004F35AC"/>
    <w:rsid w:val="004F3E15"/>
    <w:rsid w:val="004F58C5"/>
    <w:rsid w:val="004F7BAB"/>
    <w:rsid w:val="00503981"/>
    <w:rsid w:val="0050650A"/>
    <w:rsid w:val="005110CB"/>
    <w:rsid w:val="00514EF9"/>
    <w:rsid w:val="005150C1"/>
    <w:rsid w:val="00515BFE"/>
    <w:rsid w:val="00516759"/>
    <w:rsid w:val="00523D2C"/>
    <w:rsid w:val="00524776"/>
    <w:rsid w:val="005256A3"/>
    <w:rsid w:val="00526553"/>
    <w:rsid w:val="00531067"/>
    <w:rsid w:val="00531A02"/>
    <w:rsid w:val="0053791C"/>
    <w:rsid w:val="005412DD"/>
    <w:rsid w:val="00544C01"/>
    <w:rsid w:val="00552186"/>
    <w:rsid w:val="00552C4B"/>
    <w:rsid w:val="00553268"/>
    <w:rsid w:val="00555B13"/>
    <w:rsid w:val="005613A1"/>
    <w:rsid w:val="00562CEF"/>
    <w:rsid w:val="00564A8A"/>
    <w:rsid w:val="00570AA4"/>
    <w:rsid w:val="00574708"/>
    <w:rsid w:val="00576370"/>
    <w:rsid w:val="0057756B"/>
    <w:rsid w:val="00577AB8"/>
    <w:rsid w:val="005825BA"/>
    <w:rsid w:val="00582DD9"/>
    <w:rsid w:val="005850F2"/>
    <w:rsid w:val="00587B5F"/>
    <w:rsid w:val="005911A7"/>
    <w:rsid w:val="00593A91"/>
    <w:rsid w:val="00596661"/>
    <w:rsid w:val="0059790D"/>
    <w:rsid w:val="00597B11"/>
    <w:rsid w:val="005A33B0"/>
    <w:rsid w:val="005A42F4"/>
    <w:rsid w:val="005C0A4B"/>
    <w:rsid w:val="005C1F1C"/>
    <w:rsid w:val="005C494E"/>
    <w:rsid w:val="005C52B8"/>
    <w:rsid w:val="005C738D"/>
    <w:rsid w:val="005D083B"/>
    <w:rsid w:val="005E2E72"/>
    <w:rsid w:val="005E7CCE"/>
    <w:rsid w:val="005F13D2"/>
    <w:rsid w:val="005F4C4D"/>
    <w:rsid w:val="005F5D78"/>
    <w:rsid w:val="00600DFD"/>
    <w:rsid w:val="0060282B"/>
    <w:rsid w:val="00603CED"/>
    <w:rsid w:val="00605B27"/>
    <w:rsid w:val="00607AF1"/>
    <w:rsid w:val="00607BA0"/>
    <w:rsid w:val="006105BF"/>
    <w:rsid w:val="00611EEB"/>
    <w:rsid w:val="00611FD9"/>
    <w:rsid w:val="00614A00"/>
    <w:rsid w:val="0061563B"/>
    <w:rsid w:val="0061660F"/>
    <w:rsid w:val="00616ED1"/>
    <w:rsid w:val="00617895"/>
    <w:rsid w:val="00617DAC"/>
    <w:rsid w:val="00620347"/>
    <w:rsid w:val="00625C26"/>
    <w:rsid w:val="00635803"/>
    <w:rsid w:val="00635996"/>
    <w:rsid w:val="00636175"/>
    <w:rsid w:val="00640616"/>
    <w:rsid w:val="00640732"/>
    <w:rsid w:val="00643DEE"/>
    <w:rsid w:val="00643E6A"/>
    <w:rsid w:val="006454BD"/>
    <w:rsid w:val="00646823"/>
    <w:rsid w:val="0064746C"/>
    <w:rsid w:val="00651006"/>
    <w:rsid w:val="00652986"/>
    <w:rsid w:val="006529C8"/>
    <w:rsid w:val="00654EF8"/>
    <w:rsid w:val="00657517"/>
    <w:rsid w:val="006616ED"/>
    <w:rsid w:val="00665756"/>
    <w:rsid w:val="00671176"/>
    <w:rsid w:val="00671289"/>
    <w:rsid w:val="00677305"/>
    <w:rsid w:val="006815DF"/>
    <w:rsid w:val="006823B9"/>
    <w:rsid w:val="00684F45"/>
    <w:rsid w:val="00687199"/>
    <w:rsid w:val="00690FDB"/>
    <w:rsid w:val="00691713"/>
    <w:rsid w:val="00695D70"/>
    <w:rsid w:val="00696D8A"/>
    <w:rsid w:val="00697508"/>
    <w:rsid w:val="006977A7"/>
    <w:rsid w:val="00697E2C"/>
    <w:rsid w:val="006A09D4"/>
    <w:rsid w:val="006A6FD1"/>
    <w:rsid w:val="006B0FDE"/>
    <w:rsid w:val="006B3623"/>
    <w:rsid w:val="006B45AA"/>
    <w:rsid w:val="006B461C"/>
    <w:rsid w:val="006B5184"/>
    <w:rsid w:val="006B7680"/>
    <w:rsid w:val="006C32E6"/>
    <w:rsid w:val="006C54A8"/>
    <w:rsid w:val="006E7C54"/>
    <w:rsid w:val="006F0DCB"/>
    <w:rsid w:val="006F258E"/>
    <w:rsid w:val="006F5CD0"/>
    <w:rsid w:val="006F5F86"/>
    <w:rsid w:val="007002D3"/>
    <w:rsid w:val="00701D9A"/>
    <w:rsid w:val="00704751"/>
    <w:rsid w:val="007050C1"/>
    <w:rsid w:val="00710358"/>
    <w:rsid w:val="007108DF"/>
    <w:rsid w:val="00715A15"/>
    <w:rsid w:val="0072054F"/>
    <w:rsid w:val="00727945"/>
    <w:rsid w:val="0073076B"/>
    <w:rsid w:val="00733259"/>
    <w:rsid w:val="0073699A"/>
    <w:rsid w:val="0074182C"/>
    <w:rsid w:val="00741DBF"/>
    <w:rsid w:val="00743893"/>
    <w:rsid w:val="007474BA"/>
    <w:rsid w:val="0074762B"/>
    <w:rsid w:val="0075115B"/>
    <w:rsid w:val="0075187D"/>
    <w:rsid w:val="007527E5"/>
    <w:rsid w:val="00753D4D"/>
    <w:rsid w:val="00754016"/>
    <w:rsid w:val="00755601"/>
    <w:rsid w:val="00766B53"/>
    <w:rsid w:val="00767EF4"/>
    <w:rsid w:val="007709A0"/>
    <w:rsid w:val="00773AA1"/>
    <w:rsid w:val="00775728"/>
    <w:rsid w:val="00775BF0"/>
    <w:rsid w:val="007804A3"/>
    <w:rsid w:val="00780607"/>
    <w:rsid w:val="007809D3"/>
    <w:rsid w:val="007819C1"/>
    <w:rsid w:val="007824F9"/>
    <w:rsid w:val="007863E9"/>
    <w:rsid w:val="00786597"/>
    <w:rsid w:val="00786E8F"/>
    <w:rsid w:val="00787F5F"/>
    <w:rsid w:val="007912C3"/>
    <w:rsid w:val="007944A5"/>
    <w:rsid w:val="007A2BE4"/>
    <w:rsid w:val="007B23CC"/>
    <w:rsid w:val="007B4B3D"/>
    <w:rsid w:val="007B67A5"/>
    <w:rsid w:val="007B718C"/>
    <w:rsid w:val="007C33ED"/>
    <w:rsid w:val="007C7615"/>
    <w:rsid w:val="007D20B7"/>
    <w:rsid w:val="007D34B5"/>
    <w:rsid w:val="007D4034"/>
    <w:rsid w:val="007D5759"/>
    <w:rsid w:val="007D5A0D"/>
    <w:rsid w:val="007D62D3"/>
    <w:rsid w:val="007E18A5"/>
    <w:rsid w:val="007E2599"/>
    <w:rsid w:val="007E7A20"/>
    <w:rsid w:val="007F028D"/>
    <w:rsid w:val="007F2979"/>
    <w:rsid w:val="007F3A37"/>
    <w:rsid w:val="007F552F"/>
    <w:rsid w:val="007F5BFA"/>
    <w:rsid w:val="007F6A9A"/>
    <w:rsid w:val="00801DFF"/>
    <w:rsid w:val="0080210A"/>
    <w:rsid w:val="00802E54"/>
    <w:rsid w:val="0080465E"/>
    <w:rsid w:val="00804942"/>
    <w:rsid w:val="00811AD8"/>
    <w:rsid w:val="008145C8"/>
    <w:rsid w:val="00815B7E"/>
    <w:rsid w:val="00823D42"/>
    <w:rsid w:val="00823E26"/>
    <w:rsid w:val="00826EF1"/>
    <w:rsid w:val="00827188"/>
    <w:rsid w:val="0082727E"/>
    <w:rsid w:val="008277AB"/>
    <w:rsid w:val="0083060B"/>
    <w:rsid w:val="00833F5A"/>
    <w:rsid w:val="008415D5"/>
    <w:rsid w:val="0084199E"/>
    <w:rsid w:val="0084387A"/>
    <w:rsid w:val="008463BD"/>
    <w:rsid w:val="00846C3F"/>
    <w:rsid w:val="00854EF7"/>
    <w:rsid w:val="00855890"/>
    <w:rsid w:val="00856539"/>
    <w:rsid w:val="00857ECD"/>
    <w:rsid w:val="008619F7"/>
    <w:rsid w:val="00864441"/>
    <w:rsid w:val="008648A5"/>
    <w:rsid w:val="00865147"/>
    <w:rsid w:val="008659CA"/>
    <w:rsid w:val="00870AE9"/>
    <w:rsid w:val="00870BCD"/>
    <w:rsid w:val="00870C01"/>
    <w:rsid w:val="00872E8E"/>
    <w:rsid w:val="00873A47"/>
    <w:rsid w:val="0087707C"/>
    <w:rsid w:val="00877F16"/>
    <w:rsid w:val="00880B1B"/>
    <w:rsid w:val="0088143D"/>
    <w:rsid w:val="00884FC8"/>
    <w:rsid w:val="00886665"/>
    <w:rsid w:val="00887DC5"/>
    <w:rsid w:val="00891D37"/>
    <w:rsid w:val="00892BCE"/>
    <w:rsid w:val="008932A5"/>
    <w:rsid w:val="00894123"/>
    <w:rsid w:val="00894915"/>
    <w:rsid w:val="008A3243"/>
    <w:rsid w:val="008A3CA3"/>
    <w:rsid w:val="008A4260"/>
    <w:rsid w:val="008A513B"/>
    <w:rsid w:val="008A5287"/>
    <w:rsid w:val="008A71BB"/>
    <w:rsid w:val="008B4A63"/>
    <w:rsid w:val="008B4B22"/>
    <w:rsid w:val="008C06D3"/>
    <w:rsid w:val="008C1B76"/>
    <w:rsid w:val="008C2F49"/>
    <w:rsid w:val="008D032C"/>
    <w:rsid w:val="008D07DE"/>
    <w:rsid w:val="008D1E17"/>
    <w:rsid w:val="008D221A"/>
    <w:rsid w:val="008D4F1D"/>
    <w:rsid w:val="008E0CEE"/>
    <w:rsid w:val="008E1905"/>
    <w:rsid w:val="008E1927"/>
    <w:rsid w:val="008E1AC7"/>
    <w:rsid w:val="008E4173"/>
    <w:rsid w:val="008E4D8E"/>
    <w:rsid w:val="008E4F3F"/>
    <w:rsid w:val="008E5085"/>
    <w:rsid w:val="008E6B9C"/>
    <w:rsid w:val="008F05C8"/>
    <w:rsid w:val="008F43BB"/>
    <w:rsid w:val="00901162"/>
    <w:rsid w:val="00903A10"/>
    <w:rsid w:val="00905829"/>
    <w:rsid w:val="00906BD4"/>
    <w:rsid w:val="00912D8A"/>
    <w:rsid w:val="00914EF9"/>
    <w:rsid w:val="00915149"/>
    <w:rsid w:val="0091734A"/>
    <w:rsid w:val="00917FAF"/>
    <w:rsid w:val="0092238A"/>
    <w:rsid w:val="00924948"/>
    <w:rsid w:val="009273C8"/>
    <w:rsid w:val="00927D84"/>
    <w:rsid w:val="00930D0B"/>
    <w:rsid w:val="00931E56"/>
    <w:rsid w:val="009329CB"/>
    <w:rsid w:val="00936492"/>
    <w:rsid w:val="00936643"/>
    <w:rsid w:val="00937854"/>
    <w:rsid w:val="0094147F"/>
    <w:rsid w:val="00941EA6"/>
    <w:rsid w:val="009440AC"/>
    <w:rsid w:val="00944561"/>
    <w:rsid w:val="00944F53"/>
    <w:rsid w:val="009452E7"/>
    <w:rsid w:val="00945393"/>
    <w:rsid w:val="009462E6"/>
    <w:rsid w:val="00950FCC"/>
    <w:rsid w:val="009570D1"/>
    <w:rsid w:val="009608A4"/>
    <w:rsid w:val="0096269C"/>
    <w:rsid w:val="009640FF"/>
    <w:rsid w:val="00965FB1"/>
    <w:rsid w:val="00966F85"/>
    <w:rsid w:val="00972F0A"/>
    <w:rsid w:val="009739A7"/>
    <w:rsid w:val="009749E8"/>
    <w:rsid w:val="0097523B"/>
    <w:rsid w:val="00977F4B"/>
    <w:rsid w:val="00980F00"/>
    <w:rsid w:val="00983809"/>
    <w:rsid w:val="00984F6D"/>
    <w:rsid w:val="00992627"/>
    <w:rsid w:val="00996533"/>
    <w:rsid w:val="009979A7"/>
    <w:rsid w:val="009A23F1"/>
    <w:rsid w:val="009B0013"/>
    <w:rsid w:val="009B0773"/>
    <w:rsid w:val="009C1B2C"/>
    <w:rsid w:val="009C7032"/>
    <w:rsid w:val="009D03F3"/>
    <w:rsid w:val="009D05DD"/>
    <w:rsid w:val="009D1275"/>
    <w:rsid w:val="009D3EA0"/>
    <w:rsid w:val="009D4E90"/>
    <w:rsid w:val="009D4FE4"/>
    <w:rsid w:val="009E21B3"/>
    <w:rsid w:val="009E421F"/>
    <w:rsid w:val="009E4484"/>
    <w:rsid w:val="009F16C5"/>
    <w:rsid w:val="009F18F1"/>
    <w:rsid w:val="009F63E8"/>
    <w:rsid w:val="00A001AE"/>
    <w:rsid w:val="00A00965"/>
    <w:rsid w:val="00A00F1D"/>
    <w:rsid w:val="00A027C0"/>
    <w:rsid w:val="00A02B88"/>
    <w:rsid w:val="00A0336D"/>
    <w:rsid w:val="00A05F70"/>
    <w:rsid w:val="00A0637C"/>
    <w:rsid w:val="00A10FB6"/>
    <w:rsid w:val="00A11A54"/>
    <w:rsid w:val="00A14C79"/>
    <w:rsid w:val="00A15A56"/>
    <w:rsid w:val="00A15E54"/>
    <w:rsid w:val="00A17EF2"/>
    <w:rsid w:val="00A2160D"/>
    <w:rsid w:val="00A27ED8"/>
    <w:rsid w:val="00A30595"/>
    <w:rsid w:val="00A30A35"/>
    <w:rsid w:val="00A32786"/>
    <w:rsid w:val="00A32A35"/>
    <w:rsid w:val="00A35614"/>
    <w:rsid w:val="00A3581D"/>
    <w:rsid w:val="00A36C8C"/>
    <w:rsid w:val="00A40AF3"/>
    <w:rsid w:val="00A418BC"/>
    <w:rsid w:val="00A42C23"/>
    <w:rsid w:val="00A436AB"/>
    <w:rsid w:val="00A46C3E"/>
    <w:rsid w:val="00A47ED4"/>
    <w:rsid w:val="00A50E83"/>
    <w:rsid w:val="00A5258C"/>
    <w:rsid w:val="00A5323C"/>
    <w:rsid w:val="00A53DEE"/>
    <w:rsid w:val="00A564EB"/>
    <w:rsid w:val="00A56FFE"/>
    <w:rsid w:val="00A6047F"/>
    <w:rsid w:val="00A633D6"/>
    <w:rsid w:val="00A65292"/>
    <w:rsid w:val="00A65714"/>
    <w:rsid w:val="00A661E2"/>
    <w:rsid w:val="00A678D7"/>
    <w:rsid w:val="00A74847"/>
    <w:rsid w:val="00A7504D"/>
    <w:rsid w:val="00A779CB"/>
    <w:rsid w:val="00A80F06"/>
    <w:rsid w:val="00A8250F"/>
    <w:rsid w:val="00A84B1B"/>
    <w:rsid w:val="00A85EF1"/>
    <w:rsid w:val="00A86AE9"/>
    <w:rsid w:val="00A92D0D"/>
    <w:rsid w:val="00A96189"/>
    <w:rsid w:val="00A973B9"/>
    <w:rsid w:val="00AA0CC4"/>
    <w:rsid w:val="00AA2450"/>
    <w:rsid w:val="00AA3302"/>
    <w:rsid w:val="00AA6DC4"/>
    <w:rsid w:val="00AB055D"/>
    <w:rsid w:val="00AB0E98"/>
    <w:rsid w:val="00AB5E09"/>
    <w:rsid w:val="00AC0C0D"/>
    <w:rsid w:val="00AC40D8"/>
    <w:rsid w:val="00AC5452"/>
    <w:rsid w:val="00AC5869"/>
    <w:rsid w:val="00AC6260"/>
    <w:rsid w:val="00AC68BB"/>
    <w:rsid w:val="00AC6DFA"/>
    <w:rsid w:val="00AC76C2"/>
    <w:rsid w:val="00AD19E9"/>
    <w:rsid w:val="00AD4F00"/>
    <w:rsid w:val="00AD5E48"/>
    <w:rsid w:val="00AD694F"/>
    <w:rsid w:val="00AE0469"/>
    <w:rsid w:val="00AE235C"/>
    <w:rsid w:val="00AE3385"/>
    <w:rsid w:val="00AE4A05"/>
    <w:rsid w:val="00AE59FD"/>
    <w:rsid w:val="00AF1D1A"/>
    <w:rsid w:val="00AF287C"/>
    <w:rsid w:val="00AF5C7E"/>
    <w:rsid w:val="00AF6109"/>
    <w:rsid w:val="00B00377"/>
    <w:rsid w:val="00B0225E"/>
    <w:rsid w:val="00B02A04"/>
    <w:rsid w:val="00B031A8"/>
    <w:rsid w:val="00B0349D"/>
    <w:rsid w:val="00B0451D"/>
    <w:rsid w:val="00B05E25"/>
    <w:rsid w:val="00B06282"/>
    <w:rsid w:val="00B10B36"/>
    <w:rsid w:val="00B129C9"/>
    <w:rsid w:val="00B14AEB"/>
    <w:rsid w:val="00B15B56"/>
    <w:rsid w:val="00B168BE"/>
    <w:rsid w:val="00B16B61"/>
    <w:rsid w:val="00B176EA"/>
    <w:rsid w:val="00B206EE"/>
    <w:rsid w:val="00B21EB6"/>
    <w:rsid w:val="00B238AA"/>
    <w:rsid w:val="00B24F08"/>
    <w:rsid w:val="00B250ED"/>
    <w:rsid w:val="00B26D68"/>
    <w:rsid w:val="00B26E28"/>
    <w:rsid w:val="00B31A21"/>
    <w:rsid w:val="00B35174"/>
    <w:rsid w:val="00B35B33"/>
    <w:rsid w:val="00B3749E"/>
    <w:rsid w:val="00B40745"/>
    <w:rsid w:val="00B4094B"/>
    <w:rsid w:val="00B41438"/>
    <w:rsid w:val="00B41B04"/>
    <w:rsid w:val="00B42803"/>
    <w:rsid w:val="00B43F41"/>
    <w:rsid w:val="00B46854"/>
    <w:rsid w:val="00B46BE7"/>
    <w:rsid w:val="00B54D24"/>
    <w:rsid w:val="00B55543"/>
    <w:rsid w:val="00B55B4C"/>
    <w:rsid w:val="00B579CC"/>
    <w:rsid w:val="00B6070B"/>
    <w:rsid w:val="00B60F6A"/>
    <w:rsid w:val="00B6445D"/>
    <w:rsid w:val="00B663F5"/>
    <w:rsid w:val="00B679C7"/>
    <w:rsid w:val="00B77E91"/>
    <w:rsid w:val="00B834C3"/>
    <w:rsid w:val="00B93217"/>
    <w:rsid w:val="00BA0474"/>
    <w:rsid w:val="00BA0C88"/>
    <w:rsid w:val="00BA46B6"/>
    <w:rsid w:val="00BB06C2"/>
    <w:rsid w:val="00BB1ED2"/>
    <w:rsid w:val="00BB63BE"/>
    <w:rsid w:val="00BC2CDB"/>
    <w:rsid w:val="00BC2FC3"/>
    <w:rsid w:val="00BC3819"/>
    <w:rsid w:val="00BC47EB"/>
    <w:rsid w:val="00BD1831"/>
    <w:rsid w:val="00BD1C76"/>
    <w:rsid w:val="00BD5A6B"/>
    <w:rsid w:val="00BD6529"/>
    <w:rsid w:val="00BD734F"/>
    <w:rsid w:val="00BD7F2C"/>
    <w:rsid w:val="00BE2067"/>
    <w:rsid w:val="00BE206B"/>
    <w:rsid w:val="00BF02AF"/>
    <w:rsid w:val="00BF07B8"/>
    <w:rsid w:val="00BF2154"/>
    <w:rsid w:val="00BF2CE3"/>
    <w:rsid w:val="00C02BE0"/>
    <w:rsid w:val="00C0360C"/>
    <w:rsid w:val="00C06190"/>
    <w:rsid w:val="00C07561"/>
    <w:rsid w:val="00C07A31"/>
    <w:rsid w:val="00C10BFC"/>
    <w:rsid w:val="00C122B5"/>
    <w:rsid w:val="00C13854"/>
    <w:rsid w:val="00C1473D"/>
    <w:rsid w:val="00C14826"/>
    <w:rsid w:val="00C17133"/>
    <w:rsid w:val="00C21B92"/>
    <w:rsid w:val="00C24EDC"/>
    <w:rsid w:val="00C2733E"/>
    <w:rsid w:val="00C301DE"/>
    <w:rsid w:val="00C32484"/>
    <w:rsid w:val="00C425CF"/>
    <w:rsid w:val="00C45540"/>
    <w:rsid w:val="00C473BB"/>
    <w:rsid w:val="00C52A95"/>
    <w:rsid w:val="00C532C8"/>
    <w:rsid w:val="00C53A3D"/>
    <w:rsid w:val="00C54C97"/>
    <w:rsid w:val="00C60BB2"/>
    <w:rsid w:val="00C624D2"/>
    <w:rsid w:val="00C650AE"/>
    <w:rsid w:val="00C65A06"/>
    <w:rsid w:val="00C67910"/>
    <w:rsid w:val="00C67A59"/>
    <w:rsid w:val="00C71C72"/>
    <w:rsid w:val="00C73C8D"/>
    <w:rsid w:val="00C74377"/>
    <w:rsid w:val="00C77A08"/>
    <w:rsid w:val="00C77D5E"/>
    <w:rsid w:val="00C9018B"/>
    <w:rsid w:val="00C90D4D"/>
    <w:rsid w:val="00C92048"/>
    <w:rsid w:val="00CA2FB6"/>
    <w:rsid w:val="00CA451B"/>
    <w:rsid w:val="00CA5C16"/>
    <w:rsid w:val="00CA6874"/>
    <w:rsid w:val="00CA7DA2"/>
    <w:rsid w:val="00CB0032"/>
    <w:rsid w:val="00CB16BE"/>
    <w:rsid w:val="00CB32B2"/>
    <w:rsid w:val="00CB59EF"/>
    <w:rsid w:val="00CC1E55"/>
    <w:rsid w:val="00CC2F4E"/>
    <w:rsid w:val="00CC5773"/>
    <w:rsid w:val="00CC6FD9"/>
    <w:rsid w:val="00CC7C95"/>
    <w:rsid w:val="00CD4B94"/>
    <w:rsid w:val="00CD5FAD"/>
    <w:rsid w:val="00CD622E"/>
    <w:rsid w:val="00CD66B1"/>
    <w:rsid w:val="00CD7F74"/>
    <w:rsid w:val="00CE1CA5"/>
    <w:rsid w:val="00CE363B"/>
    <w:rsid w:val="00CE7663"/>
    <w:rsid w:val="00CF7E72"/>
    <w:rsid w:val="00D008C0"/>
    <w:rsid w:val="00D00C4D"/>
    <w:rsid w:val="00D02147"/>
    <w:rsid w:val="00D045F1"/>
    <w:rsid w:val="00D062DD"/>
    <w:rsid w:val="00D103EE"/>
    <w:rsid w:val="00D1054E"/>
    <w:rsid w:val="00D121F7"/>
    <w:rsid w:val="00D16772"/>
    <w:rsid w:val="00D200CB"/>
    <w:rsid w:val="00D20DEB"/>
    <w:rsid w:val="00D20E5D"/>
    <w:rsid w:val="00D21BBD"/>
    <w:rsid w:val="00D22AA7"/>
    <w:rsid w:val="00D22E54"/>
    <w:rsid w:val="00D27EB0"/>
    <w:rsid w:val="00D31ACA"/>
    <w:rsid w:val="00D33B26"/>
    <w:rsid w:val="00D3478D"/>
    <w:rsid w:val="00D3512A"/>
    <w:rsid w:val="00D37BEE"/>
    <w:rsid w:val="00D433EB"/>
    <w:rsid w:val="00D43450"/>
    <w:rsid w:val="00D453A7"/>
    <w:rsid w:val="00D46DEC"/>
    <w:rsid w:val="00D514A1"/>
    <w:rsid w:val="00D5236E"/>
    <w:rsid w:val="00D53B0F"/>
    <w:rsid w:val="00D55166"/>
    <w:rsid w:val="00D568BF"/>
    <w:rsid w:val="00D60344"/>
    <w:rsid w:val="00D66A52"/>
    <w:rsid w:val="00D66A66"/>
    <w:rsid w:val="00D67D89"/>
    <w:rsid w:val="00D71033"/>
    <w:rsid w:val="00D71D90"/>
    <w:rsid w:val="00D72C0D"/>
    <w:rsid w:val="00D73524"/>
    <w:rsid w:val="00D73FA2"/>
    <w:rsid w:val="00D747A6"/>
    <w:rsid w:val="00D75BEE"/>
    <w:rsid w:val="00D80708"/>
    <w:rsid w:val="00D81628"/>
    <w:rsid w:val="00D8303C"/>
    <w:rsid w:val="00D84A24"/>
    <w:rsid w:val="00D8574F"/>
    <w:rsid w:val="00D86F32"/>
    <w:rsid w:val="00D87939"/>
    <w:rsid w:val="00D90B9D"/>
    <w:rsid w:val="00D92301"/>
    <w:rsid w:val="00D9774C"/>
    <w:rsid w:val="00DA6C83"/>
    <w:rsid w:val="00DB054D"/>
    <w:rsid w:val="00DB592B"/>
    <w:rsid w:val="00DC04E3"/>
    <w:rsid w:val="00DC0FEA"/>
    <w:rsid w:val="00DC236B"/>
    <w:rsid w:val="00DC3654"/>
    <w:rsid w:val="00DC3C40"/>
    <w:rsid w:val="00DC3DB9"/>
    <w:rsid w:val="00DC46F4"/>
    <w:rsid w:val="00DC5926"/>
    <w:rsid w:val="00DC6ACE"/>
    <w:rsid w:val="00DC7C07"/>
    <w:rsid w:val="00DC7C53"/>
    <w:rsid w:val="00DD369D"/>
    <w:rsid w:val="00DD40DC"/>
    <w:rsid w:val="00DD7CEF"/>
    <w:rsid w:val="00DE324B"/>
    <w:rsid w:val="00DE34B1"/>
    <w:rsid w:val="00DE3B80"/>
    <w:rsid w:val="00DE4F70"/>
    <w:rsid w:val="00DE52A5"/>
    <w:rsid w:val="00DF5B11"/>
    <w:rsid w:val="00DF7324"/>
    <w:rsid w:val="00E00D24"/>
    <w:rsid w:val="00E03649"/>
    <w:rsid w:val="00E03C5D"/>
    <w:rsid w:val="00E05656"/>
    <w:rsid w:val="00E07CB1"/>
    <w:rsid w:val="00E10C24"/>
    <w:rsid w:val="00E11FB8"/>
    <w:rsid w:val="00E1343C"/>
    <w:rsid w:val="00E20184"/>
    <w:rsid w:val="00E233B9"/>
    <w:rsid w:val="00E27C24"/>
    <w:rsid w:val="00E31A84"/>
    <w:rsid w:val="00E32943"/>
    <w:rsid w:val="00E334EF"/>
    <w:rsid w:val="00E37364"/>
    <w:rsid w:val="00E465AB"/>
    <w:rsid w:val="00E54AFC"/>
    <w:rsid w:val="00E54FA0"/>
    <w:rsid w:val="00E55A47"/>
    <w:rsid w:val="00E61D5F"/>
    <w:rsid w:val="00E62E28"/>
    <w:rsid w:val="00E716E4"/>
    <w:rsid w:val="00E71FA9"/>
    <w:rsid w:val="00E73523"/>
    <w:rsid w:val="00E7389A"/>
    <w:rsid w:val="00E761CD"/>
    <w:rsid w:val="00E772BD"/>
    <w:rsid w:val="00E836E1"/>
    <w:rsid w:val="00E8488D"/>
    <w:rsid w:val="00E85710"/>
    <w:rsid w:val="00E86ADD"/>
    <w:rsid w:val="00E86CA2"/>
    <w:rsid w:val="00E914CA"/>
    <w:rsid w:val="00E93363"/>
    <w:rsid w:val="00E95A37"/>
    <w:rsid w:val="00E95FBD"/>
    <w:rsid w:val="00E96802"/>
    <w:rsid w:val="00E9761C"/>
    <w:rsid w:val="00E97C80"/>
    <w:rsid w:val="00EA00EB"/>
    <w:rsid w:val="00EA083E"/>
    <w:rsid w:val="00EA3ED3"/>
    <w:rsid w:val="00EA4DE9"/>
    <w:rsid w:val="00EA604D"/>
    <w:rsid w:val="00EB1D54"/>
    <w:rsid w:val="00EB260F"/>
    <w:rsid w:val="00EB46BB"/>
    <w:rsid w:val="00EB5D20"/>
    <w:rsid w:val="00EB5F27"/>
    <w:rsid w:val="00EC04A1"/>
    <w:rsid w:val="00EC2C29"/>
    <w:rsid w:val="00EC2C62"/>
    <w:rsid w:val="00EC3198"/>
    <w:rsid w:val="00EC5112"/>
    <w:rsid w:val="00EC5E1D"/>
    <w:rsid w:val="00EC6E08"/>
    <w:rsid w:val="00ED3167"/>
    <w:rsid w:val="00ED3932"/>
    <w:rsid w:val="00EE091A"/>
    <w:rsid w:val="00EE135C"/>
    <w:rsid w:val="00EE160E"/>
    <w:rsid w:val="00EE3506"/>
    <w:rsid w:val="00EE6CBE"/>
    <w:rsid w:val="00EE7F40"/>
    <w:rsid w:val="00EF38F9"/>
    <w:rsid w:val="00EF562C"/>
    <w:rsid w:val="00F04183"/>
    <w:rsid w:val="00F045E3"/>
    <w:rsid w:val="00F0783C"/>
    <w:rsid w:val="00F13D26"/>
    <w:rsid w:val="00F16A67"/>
    <w:rsid w:val="00F327D1"/>
    <w:rsid w:val="00F33561"/>
    <w:rsid w:val="00F34C93"/>
    <w:rsid w:val="00F42955"/>
    <w:rsid w:val="00F446F9"/>
    <w:rsid w:val="00F4553B"/>
    <w:rsid w:val="00F4781F"/>
    <w:rsid w:val="00F47B29"/>
    <w:rsid w:val="00F47F2A"/>
    <w:rsid w:val="00F508E0"/>
    <w:rsid w:val="00F517D9"/>
    <w:rsid w:val="00F54A8A"/>
    <w:rsid w:val="00F5583A"/>
    <w:rsid w:val="00F64DAD"/>
    <w:rsid w:val="00F70A97"/>
    <w:rsid w:val="00F736E5"/>
    <w:rsid w:val="00F75C8B"/>
    <w:rsid w:val="00F77D8C"/>
    <w:rsid w:val="00F8054A"/>
    <w:rsid w:val="00F87A9A"/>
    <w:rsid w:val="00F900D4"/>
    <w:rsid w:val="00F96A58"/>
    <w:rsid w:val="00FA185E"/>
    <w:rsid w:val="00FA45EA"/>
    <w:rsid w:val="00FB3C53"/>
    <w:rsid w:val="00FB5C9D"/>
    <w:rsid w:val="00FB69D4"/>
    <w:rsid w:val="00FB7617"/>
    <w:rsid w:val="00FB78E7"/>
    <w:rsid w:val="00FB7B63"/>
    <w:rsid w:val="00FC090B"/>
    <w:rsid w:val="00FC112C"/>
    <w:rsid w:val="00FC18E8"/>
    <w:rsid w:val="00FC2429"/>
    <w:rsid w:val="00FC4521"/>
    <w:rsid w:val="00FC7F96"/>
    <w:rsid w:val="00FD247C"/>
    <w:rsid w:val="00FD2857"/>
    <w:rsid w:val="00FD533B"/>
    <w:rsid w:val="00FD54F5"/>
    <w:rsid w:val="00FE4298"/>
    <w:rsid w:val="00FE6DC9"/>
    <w:rsid w:val="00FF33BD"/>
    <w:rsid w:val="00FF4286"/>
    <w:rsid w:val="00FF558D"/>
    <w:rsid w:val="00FF7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 style="mso-position-horizontal:center;mso-width-relative:margin;mso-height-relative:margin;v-text-anchor:middle" fill="f" fillcolor="white" stroke="f">
      <v:fill color="white" on="f"/>
      <v:stroke weight="1pt"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055D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B055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locked/>
    <w:rsid w:val="00AB055D"/>
    <w:rPr>
      <w:rFonts w:ascii="Times New Roman" w:hAnsi="Times New Roman" w:cs="Times New Roman"/>
      <w:sz w:val="24"/>
      <w:szCs w:val="24"/>
      <w:lang w:eastAsia="ar-SA" w:bidi="ar-SA"/>
    </w:rPr>
  </w:style>
  <w:style w:type="paragraph" w:styleId="a5">
    <w:name w:val="Balloon Text"/>
    <w:basedOn w:val="a"/>
    <w:link w:val="a6"/>
    <w:uiPriority w:val="99"/>
    <w:semiHidden/>
    <w:rsid w:val="00AB055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AB055D"/>
    <w:rPr>
      <w:rFonts w:ascii="Tahoma" w:hAnsi="Tahoma" w:cs="Tahoma"/>
      <w:sz w:val="16"/>
      <w:szCs w:val="16"/>
      <w:lang w:eastAsia="ar-SA" w:bidi="ar-SA"/>
    </w:rPr>
  </w:style>
  <w:style w:type="paragraph" w:styleId="a7">
    <w:name w:val="footer"/>
    <w:basedOn w:val="a"/>
    <w:link w:val="a8"/>
    <w:uiPriority w:val="99"/>
    <w:rsid w:val="00D86F3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1D61FF"/>
    <w:rPr>
      <w:rFonts w:ascii="Times New Roman" w:eastAsia="Times New Roman" w:hAnsi="Times New Roman"/>
      <w:sz w:val="24"/>
      <w:szCs w:val="24"/>
      <w:lang w:eastAsia="ar-SA"/>
    </w:rPr>
  </w:style>
  <w:style w:type="paragraph" w:styleId="a9">
    <w:name w:val="Normal (Web)"/>
    <w:basedOn w:val="a"/>
    <w:uiPriority w:val="99"/>
    <w:semiHidden/>
    <w:unhideWhenUsed/>
    <w:rsid w:val="00A678D7"/>
    <w:pPr>
      <w:suppressAutoHyphens w:val="0"/>
      <w:spacing w:before="100" w:beforeAutospacing="1" w:after="100" w:afterAutospacing="1"/>
    </w:pPr>
    <w:rPr>
      <w:lang w:eastAsia="ru-RU"/>
    </w:rPr>
  </w:style>
  <w:style w:type="paragraph" w:styleId="aa">
    <w:name w:val="caption"/>
    <w:basedOn w:val="a"/>
    <w:next w:val="a"/>
    <w:unhideWhenUsed/>
    <w:qFormat/>
    <w:locked/>
    <w:rsid w:val="00133734"/>
    <w:rPr>
      <w:b/>
      <w:bCs/>
      <w:sz w:val="20"/>
      <w:szCs w:val="20"/>
    </w:rPr>
  </w:style>
  <w:style w:type="paragraph" w:styleId="ab">
    <w:name w:val="List Paragraph"/>
    <w:basedOn w:val="a"/>
    <w:uiPriority w:val="34"/>
    <w:qFormat/>
    <w:rsid w:val="004538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0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7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F0BF70-2FDF-4CF6-B741-FD001D830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44_28.04.2026</Template>
  <TotalTime>89</TotalTime>
  <Pages>2</Pages>
  <Words>325</Words>
  <Characters>1857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Багрянская Инна Владимировна</cp:lastModifiedBy>
  <cp:revision>20</cp:revision>
  <cp:lastPrinted>2026-04-29T10:58:00Z</cp:lastPrinted>
  <dcterms:created xsi:type="dcterms:W3CDTF">2026-02-19T08:50:00Z</dcterms:created>
  <dcterms:modified xsi:type="dcterms:W3CDTF">2026-04-29T10:58:00Z</dcterms:modified>
</cp:coreProperties>
</file>